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33072" w:rsidRPr="00077915" w:rsidRDefault="00E33072" w:rsidP="00467DAC">
      <w:pPr>
        <w:spacing w:after="0" w:line="240" w:lineRule="auto"/>
        <w:jc w:val="center"/>
        <w:rPr>
          <w:rFonts w:ascii="Times New Roman" w:hAnsi="Times New Roman"/>
          <w:b/>
          <w:color w:val="FF0000"/>
          <w:sz w:val="24"/>
          <w:szCs w:val="24"/>
        </w:rPr>
      </w:pPr>
      <w:r w:rsidRPr="00077915">
        <w:rPr>
          <w:rFonts w:ascii="Times New Roman" w:hAnsi="Times New Roman"/>
          <w:b/>
          <w:color w:val="FF0000"/>
          <w:sz w:val="24"/>
          <w:szCs w:val="24"/>
        </w:rPr>
        <w:t>Проект «Огород на подоконнике».</w:t>
      </w:r>
    </w:p>
    <w:p w:rsidR="00E33072" w:rsidRDefault="00E33072" w:rsidP="00467DAC">
      <w:pPr>
        <w:spacing w:after="0" w:line="240" w:lineRule="auto"/>
        <w:jc w:val="both"/>
        <w:rPr>
          <w:rFonts w:ascii="Times New Roman" w:hAnsi="Times New Roman"/>
          <w:b/>
          <w:color w:val="FF0000"/>
          <w:sz w:val="24"/>
          <w:szCs w:val="24"/>
        </w:rPr>
      </w:pPr>
    </w:p>
    <w:p w:rsidR="00E33072" w:rsidRPr="000B7ED0" w:rsidRDefault="00E33072" w:rsidP="00467DAC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0B7ED0">
        <w:rPr>
          <w:rFonts w:ascii="Times New Roman" w:hAnsi="Times New Roman"/>
          <w:b/>
          <w:color w:val="FF0000"/>
          <w:sz w:val="24"/>
          <w:szCs w:val="24"/>
        </w:rPr>
        <w:t>Участники:</w:t>
      </w:r>
      <w:r w:rsidRPr="000B7ED0">
        <w:rPr>
          <w:rFonts w:ascii="Times New Roman" w:hAnsi="Times New Roman"/>
          <w:sz w:val="24"/>
          <w:szCs w:val="24"/>
        </w:rPr>
        <w:t xml:space="preserve"> дети старшей группы, родители.</w:t>
      </w:r>
    </w:p>
    <w:p w:rsidR="00E33072" w:rsidRPr="000B7ED0" w:rsidRDefault="00E33072" w:rsidP="00467DAC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0B7ED0">
        <w:rPr>
          <w:rFonts w:ascii="Times New Roman" w:hAnsi="Times New Roman"/>
          <w:b/>
          <w:color w:val="FF0000"/>
          <w:sz w:val="24"/>
          <w:szCs w:val="24"/>
        </w:rPr>
        <w:t>Срок реализации:</w:t>
      </w:r>
      <w:r w:rsidRPr="000B7ED0">
        <w:rPr>
          <w:rFonts w:ascii="Times New Roman" w:hAnsi="Times New Roman"/>
          <w:sz w:val="24"/>
          <w:szCs w:val="24"/>
        </w:rPr>
        <w:t xml:space="preserve"> март-май</w:t>
      </w:r>
    </w:p>
    <w:p w:rsidR="00E33072" w:rsidRPr="000B7ED0" w:rsidRDefault="00E33072" w:rsidP="00467DAC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0B7ED0">
        <w:rPr>
          <w:rFonts w:ascii="Times New Roman" w:hAnsi="Times New Roman"/>
          <w:b/>
          <w:color w:val="FF0000"/>
          <w:sz w:val="24"/>
          <w:szCs w:val="24"/>
        </w:rPr>
        <w:t>Цель:</w:t>
      </w:r>
      <w:r w:rsidRPr="000B7ED0">
        <w:rPr>
          <w:rFonts w:ascii="Times New Roman" w:hAnsi="Times New Roman"/>
          <w:sz w:val="24"/>
          <w:szCs w:val="24"/>
        </w:rPr>
        <w:t xml:space="preserve"> обобщать и расширять знания дошкольного возраста о том, как ухаживать за растениями овощной культуры в комнатных условиях. Формирование у детей осмысленного отношения к здоровью, как важной жизненной ценности.</w:t>
      </w:r>
    </w:p>
    <w:p w:rsidR="00E33072" w:rsidRPr="000B7ED0" w:rsidRDefault="00E33072" w:rsidP="00467DAC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0B7ED0">
        <w:rPr>
          <w:rFonts w:ascii="Times New Roman" w:hAnsi="Times New Roman"/>
          <w:b/>
          <w:color w:val="FF0000"/>
          <w:sz w:val="24"/>
          <w:szCs w:val="24"/>
        </w:rPr>
        <w:t>Задачи:</w:t>
      </w:r>
      <w:r w:rsidRPr="000B7ED0">
        <w:rPr>
          <w:rFonts w:ascii="Times New Roman" w:hAnsi="Times New Roman"/>
          <w:sz w:val="24"/>
          <w:szCs w:val="24"/>
        </w:rPr>
        <w:t xml:space="preserve">   1. Обобщать и расширять знания детей как ухаживать за растениями овощных культур в комнатных условиях.                                                                                                                                                                          </w:t>
      </w:r>
    </w:p>
    <w:p w:rsidR="00E33072" w:rsidRPr="000B7ED0" w:rsidRDefault="00E33072" w:rsidP="00467DAC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0B7ED0">
        <w:rPr>
          <w:rFonts w:ascii="Times New Roman" w:hAnsi="Times New Roman"/>
          <w:sz w:val="24"/>
          <w:szCs w:val="24"/>
        </w:rPr>
        <w:t xml:space="preserve">2. Обобщать представление детей о необходимости света, тепла, влаги, почвы для роста растений. </w:t>
      </w:r>
    </w:p>
    <w:p w:rsidR="00E33072" w:rsidRPr="000B7ED0" w:rsidRDefault="00E33072" w:rsidP="00467DAC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0B7ED0">
        <w:rPr>
          <w:rFonts w:ascii="Times New Roman" w:hAnsi="Times New Roman"/>
          <w:sz w:val="24"/>
          <w:szCs w:val="24"/>
        </w:rPr>
        <w:t xml:space="preserve">3. Воспитывать интерес детей наблюдать измерять рост растения.                                                                </w:t>
      </w:r>
    </w:p>
    <w:p w:rsidR="00E33072" w:rsidRPr="000B7ED0" w:rsidRDefault="00E33072" w:rsidP="00467DAC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0B7ED0">
        <w:rPr>
          <w:rFonts w:ascii="Times New Roman" w:hAnsi="Times New Roman"/>
          <w:sz w:val="24"/>
          <w:szCs w:val="24"/>
        </w:rPr>
        <w:t xml:space="preserve">4.Воспитывать бережное отношение к своему труду.                                                                                              </w:t>
      </w:r>
    </w:p>
    <w:p w:rsidR="00E33072" w:rsidRPr="000B7ED0" w:rsidRDefault="00E33072" w:rsidP="00467DAC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0B7ED0">
        <w:rPr>
          <w:rFonts w:ascii="Times New Roman" w:hAnsi="Times New Roman"/>
          <w:sz w:val="24"/>
          <w:szCs w:val="24"/>
        </w:rPr>
        <w:t>5.Развивать внимание, речь, память, творческое воображение, наблюдательность, любознательность, интерес.</w:t>
      </w:r>
    </w:p>
    <w:p w:rsidR="00E33072" w:rsidRPr="000B7ED0" w:rsidRDefault="00E33072" w:rsidP="00467DAC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0B7ED0">
        <w:rPr>
          <w:rFonts w:ascii="Times New Roman" w:hAnsi="Times New Roman"/>
          <w:b/>
          <w:color w:val="FF0000"/>
          <w:sz w:val="24"/>
          <w:szCs w:val="24"/>
        </w:rPr>
        <w:t>Проектная идея:</w:t>
      </w:r>
      <w:r w:rsidRPr="000B7ED0">
        <w:rPr>
          <w:rFonts w:ascii="Times New Roman" w:hAnsi="Times New Roman"/>
          <w:sz w:val="24"/>
          <w:szCs w:val="24"/>
        </w:rPr>
        <w:t xml:space="preserve"> создать в группе детского сада огород на подоконнике.</w:t>
      </w:r>
    </w:p>
    <w:p w:rsidR="00E33072" w:rsidRPr="000B7ED0" w:rsidRDefault="00E33072" w:rsidP="00467DAC">
      <w:pPr>
        <w:spacing w:after="0" w:line="240" w:lineRule="auto"/>
        <w:jc w:val="both"/>
        <w:rPr>
          <w:rFonts w:ascii="Times New Roman" w:hAnsi="Times New Roman"/>
          <w:b/>
          <w:color w:val="FF0000"/>
          <w:sz w:val="24"/>
          <w:szCs w:val="24"/>
        </w:rPr>
      </w:pPr>
      <w:r w:rsidRPr="000B7ED0">
        <w:rPr>
          <w:rFonts w:ascii="Times New Roman" w:hAnsi="Times New Roman"/>
          <w:b/>
          <w:color w:val="FF0000"/>
          <w:sz w:val="24"/>
          <w:szCs w:val="24"/>
        </w:rPr>
        <w:t xml:space="preserve">Подготовительный этап:                                                                                                                                                  </w:t>
      </w:r>
    </w:p>
    <w:p w:rsidR="00E33072" w:rsidRPr="000B7ED0" w:rsidRDefault="00E33072" w:rsidP="00467DAC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0B7ED0">
        <w:rPr>
          <w:rFonts w:ascii="Times New Roman" w:hAnsi="Times New Roman"/>
          <w:sz w:val="24"/>
          <w:szCs w:val="24"/>
        </w:rPr>
        <w:t xml:space="preserve">1.Родители: принести все необходимое для посадки (семена, ящики, землю, овощи).                                               </w:t>
      </w:r>
    </w:p>
    <w:p w:rsidR="00E33072" w:rsidRPr="000B7ED0" w:rsidRDefault="00E33072" w:rsidP="00467DAC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0B7ED0">
        <w:rPr>
          <w:rFonts w:ascii="Times New Roman" w:hAnsi="Times New Roman"/>
          <w:sz w:val="24"/>
          <w:szCs w:val="24"/>
        </w:rPr>
        <w:t xml:space="preserve">2.Посадка свеклы, кабачка.                                                                                                                                           </w:t>
      </w:r>
    </w:p>
    <w:p w:rsidR="00E33072" w:rsidRPr="000B7ED0" w:rsidRDefault="00E33072" w:rsidP="00467DAC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0B7ED0">
        <w:rPr>
          <w:rFonts w:ascii="Times New Roman" w:hAnsi="Times New Roman"/>
          <w:sz w:val="24"/>
          <w:szCs w:val="24"/>
        </w:rPr>
        <w:t xml:space="preserve">3.Познакомить детей с натуральными овощами, дать рассмотреть, потрогать, попробовать на вкус </w:t>
      </w:r>
    </w:p>
    <w:p w:rsidR="00E33072" w:rsidRPr="000B7ED0" w:rsidRDefault="00E33072" w:rsidP="00467DAC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0B7ED0">
        <w:rPr>
          <w:rFonts w:ascii="Times New Roman" w:hAnsi="Times New Roman"/>
          <w:sz w:val="24"/>
          <w:szCs w:val="24"/>
        </w:rPr>
        <w:t>в сыром виде. Показать овощи в семенах, рассмотреть семена.</w:t>
      </w:r>
    </w:p>
    <w:p w:rsidR="00E33072" w:rsidRPr="000B7ED0" w:rsidRDefault="00E33072" w:rsidP="00467DAC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0B7ED0">
        <w:rPr>
          <w:rFonts w:ascii="Times New Roman" w:hAnsi="Times New Roman"/>
          <w:b/>
          <w:color w:val="FF0000"/>
          <w:sz w:val="24"/>
          <w:szCs w:val="24"/>
        </w:rPr>
        <w:t>Проблема:</w:t>
      </w:r>
      <w:r w:rsidRPr="000B7ED0">
        <w:rPr>
          <w:rFonts w:ascii="Times New Roman" w:hAnsi="Times New Roman"/>
          <w:sz w:val="24"/>
          <w:szCs w:val="24"/>
        </w:rPr>
        <w:t xml:space="preserve"> выращивание овощной рассады.</w:t>
      </w:r>
    </w:p>
    <w:p w:rsidR="00E33072" w:rsidRPr="000B7ED0" w:rsidRDefault="00E33072" w:rsidP="00467DAC">
      <w:pPr>
        <w:spacing w:after="0" w:line="240" w:lineRule="auto"/>
        <w:jc w:val="both"/>
        <w:rPr>
          <w:rFonts w:ascii="Times New Roman" w:hAnsi="Times New Roman"/>
          <w:b/>
          <w:color w:val="FF0000"/>
          <w:sz w:val="24"/>
          <w:szCs w:val="24"/>
        </w:rPr>
      </w:pPr>
      <w:r w:rsidRPr="000B7ED0">
        <w:rPr>
          <w:rFonts w:ascii="Times New Roman" w:hAnsi="Times New Roman"/>
          <w:b/>
          <w:color w:val="FF0000"/>
          <w:sz w:val="24"/>
          <w:szCs w:val="24"/>
        </w:rPr>
        <w:t xml:space="preserve">Предполагаемые результаты реализации проекта:                                                                                               </w:t>
      </w:r>
    </w:p>
    <w:p w:rsidR="00E33072" w:rsidRDefault="00E33072" w:rsidP="00467DAC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0B7ED0">
        <w:rPr>
          <w:rFonts w:ascii="Times New Roman" w:hAnsi="Times New Roman"/>
          <w:sz w:val="24"/>
          <w:szCs w:val="24"/>
        </w:rPr>
        <w:t xml:space="preserve">1.Развитие у детей познавательной активности, творческого воображения, коммуникативных навыков.                                                                                                                                                     </w:t>
      </w:r>
      <w:r>
        <w:rPr>
          <w:rFonts w:ascii="Times New Roman" w:hAnsi="Times New Roman"/>
          <w:sz w:val="24"/>
          <w:szCs w:val="24"/>
        </w:rPr>
        <w:t xml:space="preserve">                           </w:t>
      </w:r>
    </w:p>
    <w:p w:rsidR="00E33072" w:rsidRPr="000B7ED0" w:rsidRDefault="00E33072" w:rsidP="00467DAC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0B7ED0">
        <w:rPr>
          <w:rFonts w:ascii="Times New Roman" w:hAnsi="Times New Roman"/>
          <w:sz w:val="24"/>
          <w:szCs w:val="24"/>
        </w:rPr>
        <w:t>2. Формирование умений воспитанников осуществлять поисково-исследовательскую деятельность.                                                                                                                                                                     3.</w:t>
      </w:r>
      <w:r>
        <w:rPr>
          <w:rFonts w:ascii="Times New Roman" w:hAnsi="Times New Roman"/>
          <w:sz w:val="24"/>
          <w:szCs w:val="24"/>
        </w:rPr>
        <w:t xml:space="preserve"> </w:t>
      </w:r>
      <w:r w:rsidRPr="000B7ED0">
        <w:rPr>
          <w:rFonts w:ascii="Times New Roman" w:hAnsi="Times New Roman"/>
          <w:sz w:val="24"/>
          <w:szCs w:val="24"/>
        </w:rPr>
        <w:t>Проявление воспитательного  эмоционально-положительного отношения к труду взрослых по выращиванию овощей.</w:t>
      </w:r>
    </w:p>
    <w:p w:rsidR="00E33072" w:rsidRPr="000B7ED0" w:rsidRDefault="00E33072" w:rsidP="00467DAC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E33072" w:rsidRPr="000B7ED0" w:rsidRDefault="00E33072" w:rsidP="00467DAC">
      <w:pPr>
        <w:spacing w:after="0" w:line="240" w:lineRule="auto"/>
        <w:jc w:val="center"/>
        <w:rPr>
          <w:rFonts w:ascii="Times New Roman" w:hAnsi="Times New Roman"/>
          <w:b/>
          <w:color w:val="FF0000"/>
          <w:sz w:val="24"/>
          <w:szCs w:val="24"/>
        </w:rPr>
      </w:pPr>
      <w:r w:rsidRPr="000B7ED0">
        <w:rPr>
          <w:rFonts w:ascii="Times New Roman" w:hAnsi="Times New Roman"/>
          <w:b/>
          <w:color w:val="FF0000"/>
          <w:sz w:val="24"/>
          <w:szCs w:val="24"/>
        </w:rPr>
        <w:t>Основной этап:</w:t>
      </w:r>
    </w:p>
    <w:p w:rsidR="00E33072" w:rsidRPr="000B7ED0" w:rsidRDefault="00E33072" w:rsidP="00467DAC">
      <w:pPr>
        <w:spacing w:after="0" w:line="240" w:lineRule="auto"/>
        <w:rPr>
          <w:rFonts w:ascii="Times New Roman" w:hAnsi="Times New Roman"/>
          <w:b/>
          <w:color w:val="FF0000"/>
          <w:sz w:val="24"/>
          <w:szCs w:val="24"/>
        </w:rPr>
      </w:pPr>
    </w:p>
    <w:tbl>
      <w:tblPr>
        <w:tblW w:w="0" w:type="auto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2002"/>
        <w:gridCol w:w="5926"/>
        <w:gridCol w:w="10"/>
        <w:gridCol w:w="1667"/>
      </w:tblGrid>
      <w:tr w:rsidR="00E33072" w:rsidRPr="005A6DEB" w:rsidTr="005A6DEB">
        <w:tc>
          <w:tcPr>
            <w:tcW w:w="7938" w:type="dxa"/>
            <w:gridSpan w:val="3"/>
          </w:tcPr>
          <w:p w:rsidR="00E33072" w:rsidRPr="005A6DEB" w:rsidRDefault="00E33072" w:rsidP="005A6DEB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5A6DEB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Содержание деятельности</w:t>
            </w:r>
          </w:p>
        </w:tc>
        <w:tc>
          <w:tcPr>
            <w:tcW w:w="1667" w:type="dxa"/>
          </w:tcPr>
          <w:p w:rsidR="00E33072" w:rsidRPr="005A6DEB" w:rsidRDefault="00E33072" w:rsidP="005A6DEB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5A6DEB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Сроки выполнения</w:t>
            </w:r>
          </w:p>
        </w:tc>
      </w:tr>
      <w:tr w:rsidR="00E33072" w:rsidRPr="005A6DEB" w:rsidTr="005A6DEB">
        <w:trPr>
          <w:trHeight w:val="390"/>
        </w:trPr>
        <w:tc>
          <w:tcPr>
            <w:tcW w:w="2002" w:type="dxa"/>
            <w:vMerge w:val="restart"/>
          </w:tcPr>
          <w:p w:rsidR="00E33072" w:rsidRPr="005A6DEB" w:rsidRDefault="00E33072" w:rsidP="005A6DE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E33072" w:rsidRPr="005A6DEB" w:rsidRDefault="00E33072" w:rsidP="005A6DE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E33072" w:rsidRPr="005A6DEB" w:rsidRDefault="00E33072" w:rsidP="005A6DE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E33072" w:rsidRPr="005A6DEB" w:rsidRDefault="00E33072" w:rsidP="005A6DE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E33072" w:rsidRPr="005A6DEB" w:rsidRDefault="00E33072" w:rsidP="005A6DE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E33072" w:rsidRPr="005A6DEB" w:rsidRDefault="00E33072" w:rsidP="005A6DE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E33072" w:rsidRPr="005A6DEB" w:rsidRDefault="00E33072" w:rsidP="005A6DE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E33072" w:rsidRPr="005A6DEB" w:rsidRDefault="00E33072" w:rsidP="005A6DE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A6DEB">
              <w:rPr>
                <w:rFonts w:ascii="Times New Roman" w:hAnsi="Times New Roman"/>
                <w:b/>
                <w:sz w:val="24"/>
                <w:szCs w:val="24"/>
              </w:rPr>
              <w:t>Игровая деятельность</w:t>
            </w:r>
          </w:p>
          <w:p w:rsidR="00E33072" w:rsidRPr="005A6DEB" w:rsidRDefault="00E33072" w:rsidP="005A6DE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E33072" w:rsidRPr="005A6DEB" w:rsidRDefault="00E33072" w:rsidP="005A6DE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E33072" w:rsidRPr="005A6DEB" w:rsidRDefault="00E33072" w:rsidP="005A6DE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E33072" w:rsidRPr="005A6DEB" w:rsidRDefault="00E33072" w:rsidP="005A6DE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936" w:type="dxa"/>
            <w:gridSpan w:val="2"/>
          </w:tcPr>
          <w:p w:rsidR="00E33072" w:rsidRPr="005A6DEB" w:rsidRDefault="00E33072" w:rsidP="005A6DEB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u w:val="single"/>
              </w:rPr>
            </w:pPr>
            <w:r w:rsidRPr="005A6DEB">
              <w:rPr>
                <w:rFonts w:ascii="Times New Roman" w:hAnsi="Times New Roman"/>
                <w:color w:val="000000"/>
                <w:sz w:val="24"/>
                <w:szCs w:val="24"/>
                <w:u w:val="single"/>
              </w:rPr>
              <w:t>Дидактическая игра:</w:t>
            </w:r>
          </w:p>
          <w:p w:rsidR="00E33072" w:rsidRPr="005A6DEB" w:rsidRDefault="00E33072" w:rsidP="005A6DEB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A6DE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«Вершки и корешки», «Что где растет», «Распределение плодов по цвету» </w:t>
            </w:r>
          </w:p>
          <w:p w:rsidR="00E33072" w:rsidRPr="005A6DEB" w:rsidRDefault="00E33072" w:rsidP="005A6DEB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A6DEB">
              <w:rPr>
                <w:rFonts w:ascii="Times New Roman" w:hAnsi="Times New Roman"/>
                <w:color w:val="000000"/>
                <w:sz w:val="24"/>
                <w:szCs w:val="24"/>
              </w:rPr>
              <w:t>Игра сказка «Фрукты и овощи».</w:t>
            </w:r>
          </w:p>
          <w:p w:rsidR="00E33072" w:rsidRPr="005A6DEB" w:rsidRDefault="00E33072" w:rsidP="005A6DEB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u w:val="single"/>
              </w:rPr>
            </w:pPr>
            <w:r w:rsidRPr="005A6DEB">
              <w:rPr>
                <w:rFonts w:ascii="Times New Roman" w:hAnsi="Times New Roman"/>
                <w:color w:val="000000"/>
                <w:sz w:val="24"/>
                <w:szCs w:val="24"/>
                <w:u w:val="single"/>
              </w:rPr>
              <w:t>Сюжетно-ролевая игра:</w:t>
            </w:r>
          </w:p>
          <w:p w:rsidR="00E33072" w:rsidRPr="005A6DEB" w:rsidRDefault="00E33072" w:rsidP="005A6DEB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A6DEB">
              <w:rPr>
                <w:rFonts w:ascii="Times New Roman" w:hAnsi="Times New Roman"/>
                <w:color w:val="000000"/>
                <w:sz w:val="24"/>
                <w:szCs w:val="24"/>
              </w:rPr>
              <w:t>«Магазин с овощами».</w:t>
            </w:r>
          </w:p>
          <w:p w:rsidR="00E33072" w:rsidRPr="005A6DEB" w:rsidRDefault="00E33072" w:rsidP="005A6DEB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u w:val="single"/>
              </w:rPr>
            </w:pPr>
            <w:r w:rsidRPr="005A6DEB">
              <w:rPr>
                <w:rFonts w:ascii="Times New Roman" w:hAnsi="Times New Roman"/>
                <w:color w:val="000000"/>
                <w:sz w:val="24"/>
                <w:szCs w:val="24"/>
                <w:u w:val="single"/>
              </w:rPr>
              <w:t>Подвижная игра:</w:t>
            </w:r>
          </w:p>
          <w:p w:rsidR="00E33072" w:rsidRPr="005A6DEB" w:rsidRDefault="00E33072" w:rsidP="005A6DEB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A6DEB">
              <w:rPr>
                <w:rFonts w:ascii="Times New Roman" w:hAnsi="Times New Roman"/>
                <w:color w:val="000000"/>
                <w:sz w:val="24"/>
                <w:szCs w:val="24"/>
              </w:rPr>
              <w:t>«Репка», «Работаем на грядке».</w:t>
            </w:r>
          </w:p>
        </w:tc>
        <w:tc>
          <w:tcPr>
            <w:tcW w:w="1667" w:type="dxa"/>
          </w:tcPr>
          <w:p w:rsidR="00E33072" w:rsidRPr="005A6DEB" w:rsidRDefault="00E33072" w:rsidP="005A6DE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A6DE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                                                       </w:t>
            </w:r>
          </w:p>
          <w:p w:rsidR="00E33072" w:rsidRPr="005A6DEB" w:rsidRDefault="00E33072" w:rsidP="005A6DE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E33072" w:rsidRPr="005A6DEB" w:rsidRDefault="00E33072" w:rsidP="005A6DE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E33072" w:rsidRPr="005A6DEB" w:rsidRDefault="00E33072" w:rsidP="005A6DE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E33072" w:rsidRPr="005A6DEB" w:rsidRDefault="00E33072" w:rsidP="005A6DE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A6DEB">
              <w:rPr>
                <w:rFonts w:ascii="Times New Roman" w:hAnsi="Times New Roman"/>
                <w:sz w:val="24"/>
                <w:szCs w:val="24"/>
              </w:rPr>
              <w:t>Март</w:t>
            </w:r>
          </w:p>
        </w:tc>
      </w:tr>
      <w:tr w:rsidR="00E33072" w:rsidRPr="005A6DEB" w:rsidTr="005A6DEB">
        <w:tc>
          <w:tcPr>
            <w:tcW w:w="2002" w:type="dxa"/>
            <w:vMerge/>
          </w:tcPr>
          <w:p w:rsidR="00E33072" w:rsidRPr="005A6DEB" w:rsidRDefault="00E33072" w:rsidP="005A6DEB">
            <w:pPr>
              <w:spacing w:after="0" w:line="240" w:lineRule="auto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</w:p>
        </w:tc>
        <w:tc>
          <w:tcPr>
            <w:tcW w:w="5936" w:type="dxa"/>
            <w:gridSpan w:val="2"/>
          </w:tcPr>
          <w:p w:rsidR="00E33072" w:rsidRPr="005A6DEB" w:rsidRDefault="00E33072" w:rsidP="005A6DEB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u w:val="single"/>
              </w:rPr>
            </w:pPr>
            <w:r w:rsidRPr="005A6DEB">
              <w:rPr>
                <w:rFonts w:ascii="Times New Roman" w:hAnsi="Times New Roman"/>
                <w:color w:val="000000"/>
                <w:sz w:val="24"/>
                <w:szCs w:val="24"/>
                <w:u w:val="single"/>
              </w:rPr>
              <w:t>Дидактическая игра:</w:t>
            </w:r>
          </w:p>
          <w:p w:rsidR="00E33072" w:rsidRPr="005A6DEB" w:rsidRDefault="00E33072" w:rsidP="005A6DEB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A6DEB">
              <w:rPr>
                <w:rFonts w:ascii="Times New Roman" w:hAnsi="Times New Roman"/>
                <w:color w:val="000000"/>
                <w:sz w:val="24"/>
                <w:szCs w:val="24"/>
              </w:rPr>
              <w:t>«Загадай, мы отгадаем», «Овощехранилище», «Где растет».</w:t>
            </w:r>
          </w:p>
          <w:p w:rsidR="00E33072" w:rsidRPr="005A6DEB" w:rsidRDefault="00E33072" w:rsidP="005A6DEB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u w:val="single"/>
              </w:rPr>
            </w:pPr>
            <w:r w:rsidRPr="005A6DEB">
              <w:rPr>
                <w:rFonts w:ascii="Times New Roman" w:hAnsi="Times New Roman"/>
                <w:color w:val="000000"/>
                <w:sz w:val="24"/>
                <w:szCs w:val="24"/>
                <w:u w:val="single"/>
              </w:rPr>
              <w:t>Подвижная игра:</w:t>
            </w:r>
          </w:p>
          <w:p w:rsidR="00E33072" w:rsidRPr="005A6DEB" w:rsidRDefault="00E33072" w:rsidP="005A6DEB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A6DEB">
              <w:rPr>
                <w:rFonts w:ascii="Times New Roman" w:hAnsi="Times New Roman"/>
                <w:color w:val="000000"/>
                <w:sz w:val="24"/>
                <w:szCs w:val="24"/>
              </w:rPr>
              <w:t>«Распределение плодов по форме и вкусу», «Редька».</w:t>
            </w:r>
          </w:p>
        </w:tc>
        <w:tc>
          <w:tcPr>
            <w:tcW w:w="1667" w:type="dxa"/>
          </w:tcPr>
          <w:p w:rsidR="00E33072" w:rsidRPr="005A6DEB" w:rsidRDefault="00E33072" w:rsidP="005A6DEB">
            <w:pPr>
              <w:spacing w:after="0" w:line="240" w:lineRule="auto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</w:p>
          <w:p w:rsidR="00E33072" w:rsidRPr="005A6DEB" w:rsidRDefault="00E33072" w:rsidP="005A6DE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E33072" w:rsidRPr="005A6DEB" w:rsidRDefault="00E33072" w:rsidP="005A6DE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A6DEB">
              <w:rPr>
                <w:rFonts w:ascii="Times New Roman" w:hAnsi="Times New Roman"/>
                <w:sz w:val="24"/>
                <w:szCs w:val="24"/>
              </w:rPr>
              <w:t>Апрель</w:t>
            </w:r>
          </w:p>
        </w:tc>
      </w:tr>
      <w:tr w:rsidR="00E33072" w:rsidRPr="005A6DEB" w:rsidTr="005A6DEB">
        <w:tc>
          <w:tcPr>
            <w:tcW w:w="2002" w:type="dxa"/>
            <w:vMerge/>
          </w:tcPr>
          <w:p w:rsidR="00E33072" w:rsidRPr="005A6DEB" w:rsidRDefault="00E33072" w:rsidP="005A6DEB">
            <w:pPr>
              <w:spacing w:after="0" w:line="240" w:lineRule="auto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</w:p>
        </w:tc>
        <w:tc>
          <w:tcPr>
            <w:tcW w:w="5936" w:type="dxa"/>
            <w:gridSpan w:val="2"/>
          </w:tcPr>
          <w:p w:rsidR="00E33072" w:rsidRPr="005A6DEB" w:rsidRDefault="00E33072" w:rsidP="005A6DEB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u w:val="single"/>
              </w:rPr>
            </w:pPr>
            <w:r w:rsidRPr="005A6DEB">
              <w:rPr>
                <w:rFonts w:ascii="Times New Roman" w:hAnsi="Times New Roman"/>
                <w:color w:val="000000"/>
                <w:sz w:val="24"/>
                <w:szCs w:val="24"/>
                <w:u w:val="single"/>
              </w:rPr>
              <w:t>Дидактическая игра:</w:t>
            </w:r>
          </w:p>
          <w:p w:rsidR="00E33072" w:rsidRPr="005A6DEB" w:rsidRDefault="00E33072" w:rsidP="005A6DEB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A6DEB">
              <w:rPr>
                <w:rFonts w:ascii="Times New Roman" w:hAnsi="Times New Roman"/>
                <w:color w:val="000000"/>
                <w:sz w:val="24"/>
                <w:szCs w:val="24"/>
              </w:rPr>
              <w:t>«Чудесный мешочек», «Вешки и корешки».</w:t>
            </w:r>
          </w:p>
          <w:p w:rsidR="00E33072" w:rsidRPr="005A6DEB" w:rsidRDefault="00E33072" w:rsidP="005A6DEB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u w:val="single"/>
              </w:rPr>
            </w:pPr>
            <w:r w:rsidRPr="005A6DEB">
              <w:rPr>
                <w:rFonts w:ascii="Times New Roman" w:hAnsi="Times New Roman"/>
                <w:color w:val="000000"/>
                <w:sz w:val="24"/>
                <w:szCs w:val="24"/>
                <w:u w:val="single"/>
              </w:rPr>
              <w:t>Подвижная игра:</w:t>
            </w:r>
          </w:p>
          <w:p w:rsidR="00E33072" w:rsidRPr="005A6DEB" w:rsidRDefault="00E33072" w:rsidP="005A6DEB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A6DEB">
              <w:rPr>
                <w:rFonts w:ascii="Times New Roman" w:hAnsi="Times New Roman"/>
                <w:color w:val="000000"/>
                <w:sz w:val="24"/>
                <w:szCs w:val="24"/>
              </w:rPr>
              <w:t>«Что мы делали сегодня»</w:t>
            </w:r>
          </w:p>
          <w:p w:rsidR="00E33072" w:rsidRPr="005A6DEB" w:rsidRDefault="00E33072" w:rsidP="005A6DEB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u w:val="single"/>
              </w:rPr>
            </w:pPr>
            <w:r w:rsidRPr="005A6DEB">
              <w:rPr>
                <w:rFonts w:ascii="Times New Roman" w:hAnsi="Times New Roman"/>
                <w:color w:val="000000"/>
                <w:sz w:val="24"/>
                <w:szCs w:val="24"/>
                <w:u w:val="single"/>
              </w:rPr>
              <w:t>Настольно-печатные игры:</w:t>
            </w:r>
          </w:p>
          <w:p w:rsidR="00E33072" w:rsidRPr="005A6DEB" w:rsidRDefault="00E33072" w:rsidP="005A6DEB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A6DEB">
              <w:rPr>
                <w:rFonts w:ascii="Times New Roman" w:hAnsi="Times New Roman"/>
                <w:color w:val="000000"/>
                <w:sz w:val="24"/>
                <w:szCs w:val="24"/>
              </w:rPr>
              <w:t>«Собери овощ», Домино «Во саду ли в огороде».</w:t>
            </w:r>
          </w:p>
        </w:tc>
        <w:tc>
          <w:tcPr>
            <w:tcW w:w="1667" w:type="dxa"/>
          </w:tcPr>
          <w:p w:rsidR="00E33072" w:rsidRPr="005A6DEB" w:rsidRDefault="00E33072" w:rsidP="005A6DEB">
            <w:pPr>
              <w:spacing w:after="0" w:line="240" w:lineRule="auto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</w:p>
          <w:p w:rsidR="00E33072" w:rsidRPr="005A6DEB" w:rsidRDefault="00E33072" w:rsidP="005A6DE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E33072" w:rsidRPr="005A6DEB" w:rsidRDefault="00E33072" w:rsidP="005A6DE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E33072" w:rsidRPr="005A6DEB" w:rsidRDefault="00E33072" w:rsidP="005A6DE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A6DEB">
              <w:rPr>
                <w:rFonts w:ascii="Times New Roman" w:hAnsi="Times New Roman"/>
                <w:sz w:val="24"/>
                <w:szCs w:val="24"/>
              </w:rPr>
              <w:t>Май</w:t>
            </w:r>
          </w:p>
        </w:tc>
      </w:tr>
      <w:tr w:rsidR="00E33072" w:rsidRPr="005A6DEB" w:rsidTr="005A6DEB">
        <w:tc>
          <w:tcPr>
            <w:tcW w:w="2002" w:type="dxa"/>
            <w:vMerge w:val="restart"/>
          </w:tcPr>
          <w:p w:rsidR="00E33072" w:rsidRPr="005A6DEB" w:rsidRDefault="00E33072" w:rsidP="005A6DEB">
            <w:pPr>
              <w:spacing w:after="0" w:line="240" w:lineRule="auto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  <w:p w:rsidR="00E33072" w:rsidRPr="005A6DEB" w:rsidRDefault="00E33072" w:rsidP="005A6DE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E33072" w:rsidRPr="005A6DEB" w:rsidRDefault="00E33072" w:rsidP="005A6DE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A6DEB">
              <w:rPr>
                <w:rFonts w:ascii="Times New Roman" w:hAnsi="Times New Roman"/>
                <w:b/>
                <w:sz w:val="24"/>
                <w:szCs w:val="24"/>
              </w:rPr>
              <w:t>Художественное творчество</w:t>
            </w:r>
          </w:p>
          <w:p w:rsidR="00E33072" w:rsidRPr="005A6DEB" w:rsidRDefault="00E33072" w:rsidP="005A6DE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E33072" w:rsidRPr="005A6DEB" w:rsidRDefault="00E33072" w:rsidP="005A6DE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936" w:type="dxa"/>
            <w:gridSpan w:val="2"/>
          </w:tcPr>
          <w:p w:rsidR="00E33072" w:rsidRPr="005A6DEB" w:rsidRDefault="00E33072" w:rsidP="005A6DEB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A6DEB">
              <w:rPr>
                <w:rFonts w:ascii="Times New Roman" w:hAnsi="Times New Roman"/>
                <w:color w:val="000000"/>
                <w:sz w:val="24"/>
                <w:szCs w:val="24"/>
              </w:rPr>
              <w:t>Рисование: «Вывеска для магазина «Овощи»».</w:t>
            </w:r>
          </w:p>
          <w:p w:rsidR="00E33072" w:rsidRPr="005A6DEB" w:rsidRDefault="00E33072" w:rsidP="005A6DEB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A6DEB">
              <w:rPr>
                <w:rFonts w:ascii="Times New Roman" w:hAnsi="Times New Roman"/>
                <w:color w:val="000000"/>
                <w:sz w:val="24"/>
                <w:szCs w:val="24"/>
              </w:rPr>
              <w:t>Аппликация: «Овощи на тарелке».</w:t>
            </w:r>
          </w:p>
          <w:p w:rsidR="00E33072" w:rsidRPr="005A6DEB" w:rsidRDefault="00E33072" w:rsidP="005A6DEB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A6DEB">
              <w:rPr>
                <w:rFonts w:ascii="Times New Roman" w:hAnsi="Times New Roman"/>
                <w:color w:val="000000"/>
                <w:sz w:val="24"/>
                <w:szCs w:val="24"/>
              </w:rPr>
              <w:t>Лепка:»Овощная ярмарка»</w:t>
            </w:r>
          </w:p>
        </w:tc>
        <w:tc>
          <w:tcPr>
            <w:tcW w:w="1667" w:type="dxa"/>
          </w:tcPr>
          <w:p w:rsidR="00E33072" w:rsidRPr="005A6DEB" w:rsidRDefault="00E33072" w:rsidP="005A6DEB">
            <w:pPr>
              <w:spacing w:after="0" w:line="240" w:lineRule="auto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</w:p>
          <w:p w:rsidR="00E33072" w:rsidRPr="005A6DEB" w:rsidRDefault="00E33072" w:rsidP="005A6DE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A6DEB">
              <w:rPr>
                <w:rFonts w:ascii="Times New Roman" w:hAnsi="Times New Roman"/>
                <w:sz w:val="24"/>
                <w:szCs w:val="24"/>
              </w:rPr>
              <w:t>Март</w:t>
            </w:r>
          </w:p>
        </w:tc>
      </w:tr>
      <w:tr w:rsidR="00E33072" w:rsidRPr="005A6DEB" w:rsidTr="005A6DEB">
        <w:tc>
          <w:tcPr>
            <w:tcW w:w="2002" w:type="dxa"/>
            <w:vMerge/>
          </w:tcPr>
          <w:p w:rsidR="00E33072" w:rsidRPr="005A6DEB" w:rsidRDefault="00E33072" w:rsidP="005A6DEB">
            <w:pPr>
              <w:spacing w:after="0" w:line="240" w:lineRule="auto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</w:p>
        </w:tc>
        <w:tc>
          <w:tcPr>
            <w:tcW w:w="5936" w:type="dxa"/>
            <w:gridSpan w:val="2"/>
          </w:tcPr>
          <w:p w:rsidR="00E33072" w:rsidRPr="005A6DEB" w:rsidRDefault="00E33072" w:rsidP="005A6DEB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A6DEB">
              <w:rPr>
                <w:rFonts w:ascii="Times New Roman" w:hAnsi="Times New Roman"/>
                <w:color w:val="000000"/>
                <w:sz w:val="24"/>
                <w:szCs w:val="24"/>
              </w:rPr>
              <w:t>Рисование: «Наш огород на подоконнике».</w:t>
            </w:r>
          </w:p>
          <w:p w:rsidR="00E33072" w:rsidRPr="005A6DEB" w:rsidRDefault="00E33072" w:rsidP="005A6DEB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A6DEB">
              <w:rPr>
                <w:rFonts w:ascii="Times New Roman" w:hAnsi="Times New Roman"/>
                <w:color w:val="000000"/>
                <w:sz w:val="24"/>
                <w:szCs w:val="24"/>
              </w:rPr>
              <w:t>Аппликация: «Корзина витаминов».</w:t>
            </w:r>
          </w:p>
          <w:p w:rsidR="00E33072" w:rsidRPr="005A6DEB" w:rsidRDefault="00E33072" w:rsidP="005A6DEB">
            <w:pPr>
              <w:spacing w:after="0" w:line="240" w:lineRule="auto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  <w:r w:rsidRPr="005A6DEB">
              <w:rPr>
                <w:rFonts w:ascii="Times New Roman" w:hAnsi="Times New Roman"/>
                <w:color w:val="000000"/>
                <w:sz w:val="24"/>
                <w:szCs w:val="24"/>
              </w:rPr>
              <w:t>Лепка: «Чиполлино и его друзья»</w:t>
            </w:r>
          </w:p>
        </w:tc>
        <w:tc>
          <w:tcPr>
            <w:tcW w:w="1667" w:type="dxa"/>
          </w:tcPr>
          <w:p w:rsidR="00E33072" w:rsidRPr="005A6DEB" w:rsidRDefault="00E33072" w:rsidP="005A6DEB">
            <w:pPr>
              <w:spacing w:after="0" w:line="240" w:lineRule="auto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</w:p>
          <w:p w:rsidR="00E33072" w:rsidRPr="005A6DEB" w:rsidRDefault="00E33072" w:rsidP="005A6DE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A6DEB">
              <w:rPr>
                <w:rFonts w:ascii="Times New Roman" w:hAnsi="Times New Roman"/>
                <w:sz w:val="24"/>
                <w:szCs w:val="24"/>
              </w:rPr>
              <w:t>Апрель</w:t>
            </w:r>
          </w:p>
        </w:tc>
      </w:tr>
      <w:tr w:rsidR="00E33072" w:rsidRPr="005A6DEB" w:rsidTr="005A6DEB">
        <w:tc>
          <w:tcPr>
            <w:tcW w:w="2002" w:type="dxa"/>
            <w:vMerge/>
          </w:tcPr>
          <w:p w:rsidR="00E33072" w:rsidRPr="005A6DEB" w:rsidRDefault="00E33072" w:rsidP="005A6DEB">
            <w:pPr>
              <w:spacing w:after="0" w:line="240" w:lineRule="auto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</w:p>
        </w:tc>
        <w:tc>
          <w:tcPr>
            <w:tcW w:w="5936" w:type="dxa"/>
            <w:gridSpan w:val="2"/>
          </w:tcPr>
          <w:p w:rsidR="00E33072" w:rsidRPr="005A6DEB" w:rsidRDefault="00E33072" w:rsidP="005A6DEB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A6DEB">
              <w:rPr>
                <w:rFonts w:ascii="Times New Roman" w:hAnsi="Times New Roman"/>
                <w:color w:val="000000"/>
                <w:sz w:val="24"/>
                <w:szCs w:val="24"/>
              </w:rPr>
              <w:t>Рисование: «Мой любимый овощ».</w:t>
            </w:r>
          </w:p>
          <w:p w:rsidR="00E33072" w:rsidRPr="005A6DEB" w:rsidRDefault="00E33072" w:rsidP="005A6DEB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A6DEB">
              <w:rPr>
                <w:rFonts w:ascii="Times New Roman" w:hAnsi="Times New Roman"/>
                <w:color w:val="000000"/>
                <w:sz w:val="24"/>
                <w:szCs w:val="24"/>
              </w:rPr>
              <w:t>Аппликация: «Плоды огорода»</w:t>
            </w:r>
          </w:p>
        </w:tc>
        <w:tc>
          <w:tcPr>
            <w:tcW w:w="1667" w:type="dxa"/>
          </w:tcPr>
          <w:p w:rsidR="00E33072" w:rsidRPr="005A6DEB" w:rsidRDefault="00E33072" w:rsidP="005A6DE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A6DEB">
              <w:rPr>
                <w:rFonts w:ascii="Times New Roman" w:hAnsi="Times New Roman"/>
                <w:color w:val="000000"/>
                <w:sz w:val="24"/>
                <w:szCs w:val="24"/>
              </w:rPr>
              <w:t>Май</w:t>
            </w:r>
          </w:p>
        </w:tc>
      </w:tr>
      <w:tr w:rsidR="00E33072" w:rsidRPr="005A6DEB" w:rsidTr="005A6DEB">
        <w:tc>
          <w:tcPr>
            <w:tcW w:w="2002" w:type="dxa"/>
            <w:vMerge w:val="restart"/>
          </w:tcPr>
          <w:p w:rsidR="00E33072" w:rsidRPr="005A6DEB" w:rsidRDefault="00E33072" w:rsidP="005A6DEB">
            <w:pPr>
              <w:spacing w:after="0" w:line="240" w:lineRule="auto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</w:p>
          <w:p w:rsidR="00E33072" w:rsidRPr="005A6DEB" w:rsidRDefault="00E33072" w:rsidP="005A6DE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E33072" w:rsidRPr="005A6DEB" w:rsidRDefault="00E33072" w:rsidP="005A6DE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E33072" w:rsidRPr="005A6DEB" w:rsidRDefault="00E33072" w:rsidP="005A6DE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E33072" w:rsidRPr="005A6DEB" w:rsidRDefault="00E33072" w:rsidP="005A6DE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E33072" w:rsidRPr="005A6DEB" w:rsidRDefault="00E33072" w:rsidP="005A6DE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E33072" w:rsidRPr="005A6DEB" w:rsidRDefault="00E33072" w:rsidP="005A6DE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E33072" w:rsidRPr="005A6DEB" w:rsidRDefault="00E33072" w:rsidP="005A6DE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A6DEB">
              <w:rPr>
                <w:rFonts w:ascii="Times New Roman" w:hAnsi="Times New Roman"/>
                <w:b/>
                <w:sz w:val="24"/>
                <w:szCs w:val="24"/>
              </w:rPr>
              <w:t>Чтение художественной литературы</w:t>
            </w:r>
          </w:p>
          <w:p w:rsidR="00E33072" w:rsidRPr="005A6DEB" w:rsidRDefault="00E33072" w:rsidP="005A6DEB">
            <w:pPr>
              <w:spacing w:after="0" w:line="240" w:lineRule="auto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</w:p>
          <w:p w:rsidR="00E33072" w:rsidRPr="005A6DEB" w:rsidRDefault="00E33072" w:rsidP="005A6DE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E33072" w:rsidRPr="005A6DEB" w:rsidRDefault="00E33072" w:rsidP="005A6DE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E33072" w:rsidRPr="005A6DEB" w:rsidRDefault="00E33072" w:rsidP="005A6DE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E33072" w:rsidRPr="005A6DEB" w:rsidRDefault="00E33072" w:rsidP="005A6DE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E33072" w:rsidRPr="005A6DEB" w:rsidRDefault="00E33072" w:rsidP="005A6DE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E33072" w:rsidRPr="005A6DEB" w:rsidRDefault="00E33072" w:rsidP="005A6DE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E33072" w:rsidRPr="005A6DEB" w:rsidRDefault="00E33072" w:rsidP="005A6DE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5936" w:type="dxa"/>
            <w:gridSpan w:val="2"/>
          </w:tcPr>
          <w:p w:rsidR="00E33072" w:rsidRPr="005A6DEB" w:rsidRDefault="00E33072" w:rsidP="005A6DEB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A6DEB">
              <w:rPr>
                <w:rFonts w:ascii="Times New Roman" w:hAnsi="Times New Roman"/>
                <w:color w:val="000000"/>
                <w:sz w:val="24"/>
                <w:szCs w:val="24"/>
              </w:rPr>
              <w:t>Загадки про картофель, огурец, чеснок, капусту, лук, помидор.</w:t>
            </w:r>
          </w:p>
          <w:p w:rsidR="00E33072" w:rsidRPr="005A6DEB" w:rsidRDefault="00E33072" w:rsidP="005A6DEB">
            <w:pPr>
              <w:spacing w:after="0" w:line="240" w:lineRule="auto"/>
              <w:rPr>
                <w:rFonts w:ascii="Times New Roman" w:hAnsi="Times New Roman"/>
                <w:i/>
                <w:color w:val="000000"/>
                <w:sz w:val="24"/>
                <w:szCs w:val="24"/>
              </w:rPr>
            </w:pPr>
            <w:r w:rsidRPr="005A6DEB"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>Народные песни.</w:t>
            </w:r>
          </w:p>
        </w:tc>
        <w:tc>
          <w:tcPr>
            <w:tcW w:w="1667" w:type="dxa"/>
            <w:vMerge w:val="restart"/>
          </w:tcPr>
          <w:p w:rsidR="00E33072" w:rsidRPr="005A6DEB" w:rsidRDefault="00E33072" w:rsidP="005A6DEB">
            <w:pPr>
              <w:spacing w:after="0" w:line="240" w:lineRule="auto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</w:p>
          <w:p w:rsidR="00E33072" w:rsidRPr="005A6DEB" w:rsidRDefault="00E33072" w:rsidP="005A6DE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E33072" w:rsidRPr="005A6DEB" w:rsidRDefault="00E33072" w:rsidP="005A6DE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E33072" w:rsidRPr="005A6DEB" w:rsidRDefault="00E33072" w:rsidP="005A6DE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E33072" w:rsidRPr="005A6DEB" w:rsidRDefault="00E33072" w:rsidP="005A6DE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E33072" w:rsidRPr="005A6DEB" w:rsidRDefault="00E33072" w:rsidP="005A6DE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E33072" w:rsidRPr="005A6DEB" w:rsidRDefault="00E33072" w:rsidP="005A6DE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A6DEB">
              <w:rPr>
                <w:rFonts w:ascii="Times New Roman" w:hAnsi="Times New Roman"/>
                <w:sz w:val="24"/>
                <w:szCs w:val="24"/>
              </w:rPr>
              <w:t>Март</w:t>
            </w:r>
          </w:p>
        </w:tc>
      </w:tr>
      <w:tr w:rsidR="00E33072" w:rsidRPr="005A6DEB" w:rsidTr="005A6DEB">
        <w:trPr>
          <w:trHeight w:val="708"/>
        </w:trPr>
        <w:tc>
          <w:tcPr>
            <w:tcW w:w="2002" w:type="dxa"/>
            <w:vMerge/>
          </w:tcPr>
          <w:p w:rsidR="00E33072" w:rsidRPr="005A6DEB" w:rsidRDefault="00E33072" w:rsidP="005A6DEB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</w:p>
        </w:tc>
        <w:tc>
          <w:tcPr>
            <w:tcW w:w="5936" w:type="dxa"/>
            <w:gridSpan w:val="2"/>
          </w:tcPr>
          <w:p w:rsidR="00E33072" w:rsidRPr="005A6DEB" w:rsidRDefault="00E33072" w:rsidP="005A6DEB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A6DEB">
              <w:rPr>
                <w:rFonts w:ascii="Times New Roman" w:hAnsi="Times New Roman"/>
                <w:color w:val="000000"/>
                <w:sz w:val="24"/>
                <w:szCs w:val="24"/>
              </w:rPr>
              <w:t>Ю. Тувим «Овощи»</w:t>
            </w:r>
          </w:p>
          <w:p w:rsidR="00E33072" w:rsidRPr="005A6DEB" w:rsidRDefault="00E33072" w:rsidP="005A6DEB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A6DEB">
              <w:rPr>
                <w:rFonts w:ascii="Times New Roman" w:hAnsi="Times New Roman"/>
                <w:color w:val="000000"/>
                <w:sz w:val="24"/>
                <w:szCs w:val="24"/>
              </w:rPr>
              <w:t>З. Хогарт. «Мафин и его знаменитый кобачок»</w:t>
            </w:r>
          </w:p>
          <w:p w:rsidR="00E33072" w:rsidRPr="005A6DEB" w:rsidRDefault="00E33072" w:rsidP="005A6DEB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A6DEB">
              <w:rPr>
                <w:rFonts w:ascii="Times New Roman" w:hAnsi="Times New Roman"/>
                <w:color w:val="000000"/>
                <w:sz w:val="24"/>
                <w:szCs w:val="24"/>
              </w:rPr>
              <w:t>Д. РОдари. «Чиполлино и его друзья»</w:t>
            </w:r>
          </w:p>
          <w:p w:rsidR="00E33072" w:rsidRPr="005A6DEB" w:rsidRDefault="00E33072" w:rsidP="005A6DEB">
            <w:pPr>
              <w:spacing w:after="0" w:line="240" w:lineRule="auto"/>
              <w:rPr>
                <w:rFonts w:ascii="Times New Roman" w:hAnsi="Times New Roman"/>
                <w:i/>
                <w:color w:val="000000"/>
                <w:sz w:val="24"/>
                <w:szCs w:val="24"/>
              </w:rPr>
            </w:pPr>
            <w:r w:rsidRPr="005A6DEB"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>Стихи (заучивание)</w:t>
            </w:r>
          </w:p>
          <w:p w:rsidR="00E33072" w:rsidRPr="005A6DEB" w:rsidRDefault="00E33072" w:rsidP="005A6DEB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A6DEB">
              <w:rPr>
                <w:rFonts w:ascii="Times New Roman" w:hAnsi="Times New Roman"/>
                <w:color w:val="000000"/>
                <w:sz w:val="24"/>
                <w:szCs w:val="24"/>
              </w:rPr>
              <w:t>Е. Благанина «Не мешайте мне трудиться»</w:t>
            </w:r>
          </w:p>
          <w:p w:rsidR="00E33072" w:rsidRPr="005A6DEB" w:rsidRDefault="00E33072" w:rsidP="005A6DEB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A6DEB">
              <w:rPr>
                <w:rFonts w:ascii="Times New Roman" w:hAnsi="Times New Roman"/>
                <w:color w:val="000000"/>
                <w:sz w:val="24"/>
                <w:szCs w:val="24"/>
              </w:rPr>
              <w:t>В. Сабиров «Морковь нужна всем»</w:t>
            </w:r>
          </w:p>
          <w:p w:rsidR="00E33072" w:rsidRPr="005A6DEB" w:rsidRDefault="00E33072" w:rsidP="005A6DEB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A6DEB">
              <w:rPr>
                <w:rFonts w:ascii="Times New Roman" w:hAnsi="Times New Roman"/>
                <w:color w:val="000000"/>
                <w:sz w:val="24"/>
                <w:szCs w:val="24"/>
              </w:rPr>
              <w:t>Б. Салимов «Огурец»</w:t>
            </w:r>
          </w:p>
          <w:p w:rsidR="00E33072" w:rsidRPr="005A6DEB" w:rsidRDefault="00E33072" w:rsidP="005A6DEB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A6DEB">
              <w:rPr>
                <w:rFonts w:ascii="Times New Roman" w:hAnsi="Times New Roman"/>
                <w:color w:val="000000"/>
                <w:sz w:val="24"/>
                <w:szCs w:val="24"/>
              </w:rPr>
              <w:t>В. Сабиров «На грядке всё в порядке»</w:t>
            </w:r>
          </w:p>
          <w:p w:rsidR="00E33072" w:rsidRPr="005A6DEB" w:rsidRDefault="00E33072" w:rsidP="005A6DEB">
            <w:pPr>
              <w:spacing w:after="0" w:line="240" w:lineRule="auto"/>
              <w:rPr>
                <w:rFonts w:ascii="Times New Roman" w:hAnsi="Times New Roman"/>
                <w:i/>
                <w:color w:val="000000"/>
                <w:sz w:val="24"/>
                <w:szCs w:val="24"/>
              </w:rPr>
            </w:pPr>
            <w:r w:rsidRPr="005A6DEB"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>Пословицы и поговорки</w:t>
            </w:r>
          </w:p>
        </w:tc>
        <w:tc>
          <w:tcPr>
            <w:tcW w:w="1667" w:type="dxa"/>
            <w:vMerge/>
          </w:tcPr>
          <w:p w:rsidR="00E33072" w:rsidRPr="005A6DEB" w:rsidRDefault="00E33072" w:rsidP="005A6DEB">
            <w:pPr>
              <w:spacing w:after="0" w:line="240" w:lineRule="auto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</w:p>
        </w:tc>
      </w:tr>
      <w:tr w:rsidR="00E33072" w:rsidRPr="005A6DEB" w:rsidTr="005A6DEB">
        <w:trPr>
          <w:trHeight w:val="3322"/>
        </w:trPr>
        <w:tc>
          <w:tcPr>
            <w:tcW w:w="2002" w:type="dxa"/>
            <w:vMerge/>
          </w:tcPr>
          <w:p w:rsidR="00E33072" w:rsidRPr="005A6DEB" w:rsidRDefault="00E33072" w:rsidP="005A6DEB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</w:p>
        </w:tc>
        <w:tc>
          <w:tcPr>
            <w:tcW w:w="5936" w:type="dxa"/>
            <w:gridSpan w:val="2"/>
          </w:tcPr>
          <w:p w:rsidR="00E33072" w:rsidRPr="005A6DEB" w:rsidRDefault="00E33072" w:rsidP="005A6DEB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A6DEB"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>Стихи</w:t>
            </w:r>
          </w:p>
          <w:p w:rsidR="00E33072" w:rsidRPr="005A6DEB" w:rsidRDefault="00E33072" w:rsidP="005A6DEB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A6DEB">
              <w:rPr>
                <w:rFonts w:ascii="Times New Roman" w:hAnsi="Times New Roman"/>
                <w:color w:val="000000"/>
                <w:sz w:val="24"/>
                <w:szCs w:val="24"/>
              </w:rPr>
              <w:t>А. Береснев «Приходите в огород»</w:t>
            </w:r>
          </w:p>
          <w:p w:rsidR="00E33072" w:rsidRPr="005A6DEB" w:rsidRDefault="00E33072" w:rsidP="005A6DEB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A6DEB">
              <w:rPr>
                <w:rFonts w:ascii="Times New Roman" w:hAnsi="Times New Roman"/>
                <w:color w:val="000000"/>
                <w:sz w:val="24"/>
                <w:szCs w:val="24"/>
              </w:rPr>
              <w:t>Т. Полякова «Зарядка на грядке»</w:t>
            </w:r>
          </w:p>
          <w:p w:rsidR="00E33072" w:rsidRPr="005A6DEB" w:rsidRDefault="00E33072" w:rsidP="005A6DEB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A6DEB">
              <w:rPr>
                <w:rFonts w:ascii="Times New Roman" w:hAnsi="Times New Roman"/>
                <w:color w:val="000000"/>
                <w:sz w:val="24"/>
                <w:szCs w:val="24"/>
              </w:rPr>
              <w:t>Е. Авдиенко «Овощевод»</w:t>
            </w:r>
          </w:p>
          <w:p w:rsidR="00E33072" w:rsidRPr="005A6DEB" w:rsidRDefault="00E33072" w:rsidP="005A6DEB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A6DEB">
              <w:rPr>
                <w:rFonts w:ascii="Times New Roman" w:hAnsi="Times New Roman"/>
                <w:color w:val="000000"/>
                <w:sz w:val="24"/>
                <w:szCs w:val="24"/>
              </w:rPr>
              <w:t>О. Полякова «В огороде»</w:t>
            </w:r>
          </w:p>
          <w:p w:rsidR="00E33072" w:rsidRPr="005A6DEB" w:rsidRDefault="00E33072" w:rsidP="005A6DEB">
            <w:pPr>
              <w:spacing w:after="0" w:line="240" w:lineRule="auto"/>
              <w:rPr>
                <w:rFonts w:ascii="Times New Roman" w:hAnsi="Times New Roman"/>
                <w:i/>
                <w:color w:val="000000"/>
                <w:sz w:val="24"/>
                <w:szCs w:val="24"/>
              </w:rPr>
            </w:pPr>
            <w:r w:rsidRPr="005A6DEB"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>Пословицы и поговорки</w:t>
            </w:r>
          </w:p>
          <w:p w:rsidR="00E33072" w:rsidRPr="005A6DEB" w:rsidRDefault="00E33072" w:rsidP="005A6DEB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A6DEB"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>Загадки</w:t>
            </w:r>
            <w:r w:rsidRPr="005A6DE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про морковь, лук, кабачок, капусту, картофель, свеклу.</w:t>
            </w:r>
          </w:p>
          <w:p w:rsidR="00E33072" w:rsidRPr="005A6DEB" w:rsidRDefault="00E33072" w:rsidP="005A6DEB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A6DEB">
              <w:rPr>
                <w:rFonts w:ascii="Times New Roman" w:hAnsi="Times New Roman"/>
                <w:color w:val="000000"/>
                <w:sz w:val="24"/>
                <w:szCs w:val="24"/>
              </w:rPr>
              <w:t>Н. Носов «Огородник»</w:t>
            </w:r>
          </w:p>
          <w:p w:rsidR="00E33072" w:rsidRPr="005A6DEB" w:rsidRDefault="00E33072" w:rsidP="005A6DEB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A6DEB">
              <w:rPr>
                <w:rFonts w:ascii="Times New Roman" w:hAnsi="Times New Roman"/>
                <w:color w:val="000000"/>
                <w:sz w:val="24"/>
                <w:szCs w:val="24"/>
              </w:rPr>
              <w:t>Д. Родари «Чиполлино и его друзья»</w:t>
            </w:r>
          </w:p>
          <w:p w:rsidR="00E33072" w:rsidRPr="005A6DEB" w:rsidRDefault="00E33072" w:rsidP="005A6DEB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A6DEB">
              <w:rPr>
                <w:rFonts w:ascii="Times New Roman" w:hAnsi="Times New Roman"/>
                <w:color w:val="000000"/>
                <w:sz w:val="24"/>
                <w:szCs w:val="24"/>
              </w:rPr>
              <w:t>В. Сутеев «Бабушкин огород»</w:t>
            </w:r>
          </w:p>
          <w:p w:rsidR="00E33072" w:rsidRPr="005A6DEB" w:rsidRDefault="00E33072" w:rsidP="005A6DEB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A6DEB"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>Народные песни</w:t>
            </w:r>
          </w:p>
        </w:tc>
        <w:tc>
          <w:tcPr>
            <w:tcW w:w="1667" w:type="dxa"/>
          </w:tcPr>
          <w:p w:rsidR="00E33072" w:rsidRPr="005A6DEB" w:rsidRDefault="00E33072" w:rsidP="005A6DEB">
            <w:pPr>
              <w:spacing w:after="0" w:line="240" w:lineRule="auto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</w:p>
          <w:p w:rsidR="00E33072" w:rsidRPr="005A6DEB" w:rsidRDefault="00E33072" w:rsidP="005A6DE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E33072" w:rsidRPr="005A6DEB" w:rsidRDefault="00E33072" w:rsidP="005A6DE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E33072" w:rsidRPr="005A6DEB" w:rsidRDefault="00E33072" w:rsidP="005A6DEB">
            <w:pPr>
              <w:spacing w:after="0" w:line="240" w:lineRule="auto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</w:p>
          <w:p w:rsidR="00E33072" w:rsidRPr="005A6DEB" w:rsidRDefault="00E33072" w:rsidP="005A6DE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E33072" w:rsidRPr="005A6DEB" w:rsidRDefault="00E33072" w:rsidP="005A6DE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E33072" w:rsidRPr="005A6DEB" w:rsidRDefault="00E33072" w:rsidP="005A6DE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A6DEB">
              <w:rPr>
                <w:rFonts w:ascii="Times New Roman" w:hAnsi="Times New Roman"/>
                <w:sz w:val="24"/>
                <w:szCs w:val="24"/>
              </w:rPr>
              <w:t>Апрель</w:t>
            </w:r>
          </w:p>
        </w:tc>
      </w:tr>
      <w:tr w:rsidR="00E33072" w:rsidRPr="005A6DEB" w:rsidTr="005A6DEB">
        <w:tc>
          <w:tcPr>
            <w:tcW w:w="2002" w:type="dxa"/>
            <w:vMerge/>
          </w:tcPr>
          <w:p w:rsidR="00E33072" w:rsidRPr="005A6DEB" w:rsidRDefault="00E33072" w:rsidP="005A6DEB">
            <w:pPr>
              <w:spacing w:after="0" w:line="240" w:lineRule="auto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</w:p>
        </w:tc>
        <w:tc>
          <w:tcPr>
            <w:tcW w:w="5936" w:type="dxa"/>
            <w:gridSpan w:val="2"/>
          </w:tcPr>
          <w:p w:rsidR="00E33072" w:rsidRPr="005A6DEB" w:rsidRDefault="00E33072" w:rsidP="005A6DEB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A6DEB">
              <w:rPr>
                <w:rFonts w:ascii="Times New Roman" w:hAnsi="Times New Roman"/>
                <w:color w:val="000000"/>
                <w:sz w:val="24"/>
                <w:szCs w:val="24"/>
              </w:rPr>
              <w:t>Н. Носов «Огурцы», «Про репку»</w:t>
            </w:r>
          </w:p>
          <w:p w:rsidR="00E33072" w:rsidRPr="005A6DEB" w:rsidRDefault="00E33072" w:rsidP="005A6DEB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A6DEB">
              <w:rPr>
                <w:rFonts w:ascii="Times New Roman" w:hAnsi="Times New Roman"/>
                <w:color w:val="000000"/>
                <w:sz w:val="24"/>
                <w:szCs w:val="24"/>
              </w:rPr>
              <w:t>Д. Родари « Чиполлино и его друзья»</w:t>
            </w:r>
          </w:p>
          <w:p w:rsidR="00E33072" w:rsidRPr="005A6DEB" w:rsidRDefault="00E33072" w:rsidP="005A6DEB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A6DEB"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>Рассказы</w:t>
            </w:r>
            <w:r w:rsidRPr="005A6DE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«Три брата луковки», «Луковая семья»</w:t>
            </w:r>
          </w:p>
          <w:p w:rsidR="00E33072" w:rsidRPr="005A6DEB" w:rsidRDefault="00E33072" w:rsidP="005A6DEB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A6DEB"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>Сказки</w:t>
            </w:r>
            <w:r w:rsidRPr="005A6DE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о свекле: «Три сестрицы», «Волшебная тыква»</w:t>
            </w:r>
          </w:p>
          <w:p w:rsidR="00E33072" w:rsidRPr="005A6DEB" w:rsidRDefault="00E33072" w:rsidP="005A6DEB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A6DEB"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>Загадки</w:t>
            </w:r>
            <w:r w:rsidRPr="005A6DE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про свеклу, помидор, капусту, лук, морковь, баклажан, картофель, тыкву</w:t>
            </w:r>
          </w:p>
          <w:p w:rsidR="00E33072" w:rsidRPr="005A6DEB" w:rsidRDefault="00E33072" w:rsidP="005A6DEB">
            <w:pPr>
              <w:spacing w:after="0" w:line="240" w:lineRule="auto"/>
              <w:rPr>
                <w:rFonts w:ascii="Times New Roman" w:hAnsi="Times New Roman"/>
                <w:i/>
                <w:color w:val="000000"/>
                <w:sz w:val="24"/>
                <w:szCs w:val="24"/>
              </w:rPr>
            </w:pPr>
            <w:r w:rsidRPr="005A6DEB"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>Стихи</w:t>
            </w:r>
          </w:p>
          <w:p w:rsidR="00E33072" w:rsidRPr="005A6DEB" w:rsidRDefault="00E33072" w:rsidP="005A6DEB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A6DEB">
              <w:rPr>
                <w:rFonts w:ascii="Times New Roman" w:hAnsi="Times New Roman"/>
                <w:color w:val="000000"/>
                <w:sz w:val="24"/>
                <w:szCs w:val="24"/>
              </w:rPr>
              <w:t>Б. Новицкая «На огороде»</w:t>
            </w:r>
          </w:p>
          <w:p w:rsidR="00E33072" w:rsidRPr="005A6DEB" w:rsidRDefault="00E33072" w:rsidP="005A6DEB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A6DEB">
              <w:rPr>
                <w:rFonts w:ascii="Times New Roman" w:hAnsi="Times New Roman"/>
                <w:color w:val="000000"/>
                <w:sz w:val="24"/>
                <w:szCs w:val="24"/>
              </w:rPr>
              <w:t>А. Некрасова «Огородники»</w:t>
            </w:r>
          </w:p>
          <w:p w:rsidR="00E33072" w:rsidRPr="005A6DEB" w:rsidRDefault="00E33072" w:rsidP="005A6DEB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A6DEB"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>Пословицы, поговорки, народные песенки</w:t>
            </w:r>
            <w:r w:rsidRPr="005A6DEB">
              <w:rPr>
                <w:rFonts w:ascii="Times New Roman" w:hAnsi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1667" w:type="dxa"/>
          </w:tcPr>
          <w:p w:rsidR="00E33072" w:rsidRPr="005A6DEB" w:rsidRDefault="00E33072" w:rsidP="005A6DEB">
            <w:pPr>
              <w:spacing w:after="0" w:line="240" w:lineRule="auto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</w:p>
          <w:p w:rsidR="00E33072" w:rsidRPr="005A6DEB" w:rsidRDefault="00E33072" w:rsidP="005A6DE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E33072" w:rsidRPr="005A6DEB" w:rsidRDefault="00E33072" w:rsidP="005A6DE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E33072" w:rsidRPr="005A6DEB" w:rsidRDefault="00E33072" w:rsidP="005A6DE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E33072" w:rsidRPr="005A6DEB" w:rsidRDefault="00E33072" w:rsidP="005A6DE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E33072" w:rsidRPr="005A6DEB" w:rsidRDefault="00E33072" w:rsidP="005A6DE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A6DEB">
              <w:rPr>
                <w:rFonts w:ascii="Times New Roman" w:hAnsi="Times New Roman"/>
                <w:sz w:val="24"/>
                <w:szCs w:val="24"/>
              </w:rPr>
              <w:t>Май</w:t>
            </w:r>
          </w:p>
        </w:tc>
      </w:tr>
      <w:tr w:rsidR="00E33072" w:rsidRPr="005A6DEB" w:rsidTr="005A6DEB">
        <w:tc>
          <w:tcPr>
            <w:tcW w:w="2002" w:type="dxa"/>
            <w:vMerge w:val="restart"/>
          </w:tcPr>
          <w:p w:rsidR="00E33072" w:rsidRPr="005A6DEB" w:rsidRDefault="00E33072" w:rsidP="005A6DEB">
            <w:pPr>
              <w:spacing w:after="0" w:line="240" w:lineRule="auto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</w:p>
          <w:p w:rsidR="00E33072" w:rsidRPr="005A6DEB" w:rsidRDefault="00E33072" w:rsidP="005A6DE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E33072" w:rsidRPr="005A6DEB" w:rsidRDefault="00E33072" w:rsidP="005A6DE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E33072" w:rsidRPr="005A6DEB" w:rsidRDefault="00E33072" w:rsidP="005A6DE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E33072" w:rsidRPr="005A6DEB" w:rsidRDefault="00E33072" w:rsidP="005A6DE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E33072" w:rsidRPr="005A6DEB" w:rsidRDefault="00E33072" w:rsidP="005A6DE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E33072" w:rsidRPr="005A6DEB" w:rsidRDefault="00E33072" w:rsidP="005A6DE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E33072" w:rsidRPr="005A6DEB" w:rsidRDefault="00E33072" w:rsidP="005A6DE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E33072" w:rsidRPr="005A6DEB" w:rsidRDefault="00E33072" w:rsidP="005A6DE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E33072" w:rsidRPr="005A6DEB" w:rsidRDefault="00E33072" w:rsidP="005A6DE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E33072" w:rsidRPr="005A6DEB" w:rsidRDefault="00E33072" w:rsidP="005A6DE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E33072" w:rsidRPr="005A6DEB" w:rsidRDefault="00E33072" w:rsidP="005A6DE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E33072" w:rsidRPr="005A6DEB" w:rsidRDefault="00E33072" w:rsidP="005A6DE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E33072" w:rsidRPr="005A6DEB" w:rsidRDefault="00E33072" w:rsidP="005A6DEB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5A6DEB">
              <w:rPr>
                <w:rFonts w:ascii="Times New Roman" w:hAnsi="Times New Roman"/>
                <w:b/>
                <w:sz w:val="24"/>
                <w:szCs w:val="24"/>
              </w:rPr>
              <w:t>Познавательная деятельность</w:t>
            </w:r>
          </w:p>
        </w:tc>
        <w:tc>
          <w:tcPr>
            <w:tcW w:w="5936" w:type="dxa"/>
            <w:gridSpan w:val="2"/>
          </w:tcPr>
          <w:p w:rsidR="00E33072" w:rsidRPr="005A6DEB" w:rsidRDefault="00E33072" w:rsidP="005A6DEB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A6DEB">
              <w:rPr>
                <w:rFonts w:ascii="Times New Roman" w:hAnsi="Times New Roman"/>
                <w:color w:val="000000"/>
                <w:sz w:val="24"/>
                <w:szCs w:val="24"/>
              </w:rPr>
              <w:t>1.Познавательное занятие «Морковкина копилка».</w:t>
            </w:r>
          </w:p>
          <w:p w:rsidR="00E33072" w:rsidRPr="005A6DEB" w:rsidRDefault="00E33072" w:rsidP="005A6DEB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A6DEB">
              <w:rPr>
                <w:rFonts w:ascii="Times New Roman" w:hAnsi="Times New Roman"/>
                <w:color w:val="000000"/>
                <w:sz w:val="24"/>
                <w:szCs w:val="24"/>
              </w:rPr>
              <w:t>2. Беседа с детьми про овощи.</w:t>
            </w:r>
          </w:p>
          <w:p w:rsidR="00E33072" w:rsidRPr="005A6DEB" w:rsidRDefault="00E33072" w:rsidP="005A6DEB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A6DEB">
              <w:rPr>
                <w:rFonts w:ascii="Times New Roman" w:hAnsi="Times New Roman"/>
                <w:color w:val="000000"/>
                <w:sz w:val="24"/>
                <w:szCs w:val="24"/>
              </w:rPr>
              <w:t>3. Рассматривание иллюстраций «Овощи».</w:t>
            </w:r>
          </w:p>
          <w:p w:rsidR="00E33072" w:rsidRPr="005A6DEB" w:rsidRDefault="00E33072" w:rsidP="005A6DEB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A6DEB">
              <w:rPr>
                <w:rFonts w:ascii="Times New Roman" w:hAnsi="Times New Roman"/>
                <w:color w:val="000000"/>
                <w:sz w:val="24"/>
                <w:szCs w:val="24"/>
              </w:rPr>
              <w:t>4. Познавательное занятие «Ох,Ох,Ох, покатился наш горох.</w:t>
            </w:r>
          </w:p>
          <w:p w:rsidR="00E33072" w:rsidRPr="005A6DEB" w:rsidRDefault="00E33072" w:rsidP="005A6DEB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A6DEB">
              <w:rPr>
                <w:rFonts w:ascii="Times New Roman" w:hAnsi="Times New Roman"/>
                <w:color w:val="000000"/>
                <w:sz w:val="24"/>
                <w:szCs w:val="24"/>
              </w:rPr>
              <w:t>5. История возникновения строения растения, особенности выращивания, полезные свойства, использование и хранение картофеля.</w:t>
            </w:r>
          </w:p>
          <w:p w:rsidR="00E33072" w:rsidRPr="005A6DEB" w:rsidRDefault="00E33072" w:rsidP="005A6DEB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A6DEB">
              <w:rPr>
                <w:rFonts w:ascii="Times New Roman" w:hAnsi="Times New Roman"/>
                <w:color w:val="000000"/>
                <w:sz w:val="24"/>
                <w:szCs w:val="24"/>
              </w:rPr>
              <w:t>6. История возникновения строения растения, особенности выращивания, полезные свойства, использование и хранение моркови.</w:t>
            </w:r>
          </w:p>
        </w:tc>
        <w:tc>
          <w:tcPr>
            <w:tcW w:w="1667" w:type="dxa"/>
          </w:tcPr>
          <w:p w:rsidR="00E33072" w:rsidRPr="005A6DEB" w:rsidRDefault="00E33072" w:rsidP="005A6DEB">
            <w:pPr>
              <w:spacing w:after="0" w:line="240" w:lineRule="auto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</w:p>
          <w:p w:rsidR="00E33072" w:rsidRPr="005A6DEB" w:rsidRDefault="00E33072" w:rsidP="005A6DE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E33072" w:rsidRPr="005A6DEB" w:rsidRDefault="00E33072" w:rsidP="005A6DE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E33072" w:rsidRPr="005A6DEB" w:rsidRDefault="00E33072" w:rsidP="005A6DE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E33072" w:rsidRPr="005A6DEB" w:rsidRDefault="00E33072" w:rsidP="005A6DE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E33072" w:rsidRPr="005A6DEB" w:rsidRDefault="00E33072" w:rsidP="005A6DE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A6DEB">
              <w:rPr>
                <w:rFonts w:ascii="Times New Roman" w:hAnsi="Times New Roman"/>
                <w:sz w:val="24"/>
                <w:szCs w:val="24"/>
              </w:rPr>
              <w:t>Март</w:t>
            </w:r>
          </w:p>
        </w:tc>
      </w:tr>
      <w:tr w:rsidR="00E33072" w:rsidRPr="005A6DEB" w:rsidTr="005A6DEB">
        <w:trPr>
          <w:trHeight w:val="417"/>
        </w:trPr>
        <w:tc>
          <w:tcPr>
            <w:tcW w:w="2002" w:type="dxa"/>
            <w:vMerge/>
          </w:tcPr>
          <w:p w:rsidR="00E33072" w:rsidRPr="005A6DEB" w:rsidRDefault="00E33072" w:rsidP="005A6DEB">
            <w:pPr>
              <w:spacing w:after="0" w:line="240" w:lineRule="auto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</w:p>
        </w:tc>
        <w:tc>
          <w:tcPr>
            <w:tcW w:w="5936" w:type="dxa"/>
            <w:gridSpan w:val="2"/>
          </w:tcPr>
          <w:p w:rsidR="00E33072" w:rsidRPr="005A6DEB" w:rsidRDefault="00E33072" w:rsidP="005A6DEB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A6DEB">
              <w:rPr>
                <w:rFonts w:ascii="Times New Roman" w:hAnsi="Times New Roman"/>
                <w:color w:val="000000"/>
                <w:sz w:val="24"/>
                <w:szCs w:val="24"/>
              </w:rPr>
              <w:t>1. Познавательное занятие «Огурец у нас не плох»</w:t>
            </w:r>
          </w:p>
          <w:p w:rsidR="00E33072" w:rsidRPr="005A6DEB" w:rsidRDefault="00E33072" w:rsidP="005A6DEB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A6DEB">
              <w:rPr>
                <w:rFonts w:ascii="Times New Roman" w:hAnsi="Times New Roman"/>
                <w:color w:val="000000"/>
                <w:sz w:val="24"/>
                <w:szCs w:val="24"/>
              </w:rPr>
              <w:t>2. История возникновения строения растения, особенности выращивания, полезные свойства, использование и хранение свеклы.</w:t>
            </w:r>
          </w:p>
          <w:p w:rsidR="00E33072" w:rsidRPr="005A6DEB" w:rsidRDefault="00E33072" w:rsidP="005A6DEB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A6DEB">
              <w:rPr>
                <w:rFonts w:ascii="Times New Roman" w:hAnsi="Times New Roman"/>
                <w:color w:val="000000"/>
                <w:sz w:val="24"/>
                <w:szCs w:val="24"/>
              </w:rPr>
              <w:t>3. Беседа о свекле.</w:t>
            </w:r>
          </w:p>
          <w:p w:rsidR="00E33072" w:rsidRPr="005A6DEB" w:rsidRDefault="00E33072" w:rsidP="005A6DEB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A6DEB">
              <w:rPr>
                <w:rFonts w:ascii="Times New Roman" w:hAnsi="Times New Roman"/>
                <w:color w:val="000000"/>
                <w:sz w:val="24"/>
                <w:szCs w:val="24"/>
              </w:rPr>
              <w:t>4. Рассматривание книги с рецептами.</w:t>
            </w:r>
          </w:p>
          <w:p w:rsidR="00E33072" w:rsidRPr="005A6DEB" w:rsidRDefault="00E33072" w:rsidP="005A6DEB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A6DEB">
              <w:rPr>
                <w:rFonts w:ascii="Times New Roman" w:hAnsi="Times New Roman"/>
                <w:color w:val="000000"/>
                <w:sz w:val="24"/>
                <w:szCs w:val="24"/>
              </w:rPr>
              <w:t>5. История возникновения строения растения, особенности выращивания, полезные свойства, использование и хранение тыквы.</w:t>
            </w:r>
          </w:p>
          <w:p w:rsidR="00E33072" w:rsidRPr="005A6DEB" w:rsidRDefault="00E33072" w:rsidP="005A6DEB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A6DEB">
              <w:rPr>
                <w:rFonts w:ascii="Times New Roman" w:hAnsi="Times New Roman"/>
                <w:color w:val="000000"/>
                <w:sz w:val="24"/>
                <w:szCs w:val="24"/>
              </w:rPr>
              <w:t>6.Комплексное занятие «Сорок одежек и все без застежек».</w:t>
            </w:r>
          </w:p>
          <w:p w:rsidR="00E33072" w:rsidRPr="005A6DEB" w:rsidRDefault="00E33072" w:rsidP="005A6DEB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A6DEB">
              <w:rPr>
                <w:rFonts w:ascii="Times New Roman" w:hAnsi="Times New Roman"/>
                <w:color w:val="000000"/>
                <w:sz w:val="24"/>
                <w:szCs w:val="24"/>
              </w:rPr>
              <w:t>7. История возникновения строения растения, особенности выращивания, полезные свойства, использование и хранение огурца.</w:t>
            </w:r>
          </w:p>
        </w:tc>
        <w:tc>
          <w:tcPr>
            <w:tcW w:w="1667" w:type="dxa"/>
          </w:tcPr>
          <w:p w:rsidR="00E33072" w:rsidRPr="005A6DEB" w:rsidRDefault="00E33072" w:rsidP="005A6DEB">
            <w:pPr>
              <w:spacing w:after="0" w:line="240" w:lineRule="auto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</w:p>
          <w:p w:rsidR="00E33072" w:rsidRPr="005A6DEB" w:rsidRDefault="00E33072" w:rsidP="005A6DE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E33072" w:rsidRPr="005A6DEB" w:rsidRDefault="00E33072" w:rsidP="005A6DE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E33072" w:rsidRPr="005A6DEB" w:rsidRDefault="00E33072" w:rsidP="005A6DE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E33072" w:rsidRPr="005A6DEB" w:rsidRDefault="00E33072" w:rsidP="005A6DE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E33072" w:rsidRPr="005A6DEB" w:rsidRDefault="00E33072" w:rsidP="005A6DE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E33072" w:rsidRPr="005A6DEB" w:rsidRDefault="00E33072" w:rsidP="005A6DE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E33072" w:rsidRPr="005A6DEB" w:rsidRDefault="00E33072" w:rsidP="005A6DE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A6DEB">
              <w:rPr>
                <w:rFonts w:ascii="Times New Roman" w:hAnsi="Times New Roman"/>
                <w:sz w:val="24"/>
                <w:szCs w:val="24"/>
              </w:rPr>
              <w:t>Апрель</w:t>
            </w:r>
          </w:p>
        </w:tc>
      </w:tr>
      <w:tr w:rsidR="00E33072" w:rsidRPr="005A6DEB" w:rsidTr="005A6DEB">
        <w:tc>
          <w:tcPr>
            <w:tcW w:w="2002" w:type="dxa"/>
            <w:vMerge/>
          </w:tcPr>
          <w:p w:rsidR="00E33072" w:rsidRPr="005A6DEB" w:rsidRDefault="00E33072" w:rsidP="005A6DEB">
            <w:pPr>
              <w:spacing w:after="0" w:line="240" w:lineRule="auto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</w:p>
        </w:tc>
        <w:tc>
          <w:tcPr>
            <w:tcW w:w="5936" w:type="dxa"/>
            <w:gridSpan w:val="2"/>
          </w:tcPr>
          <w:p w:rsidR="00E33072" w:rsidRPr="005A6DEB" w:rsidRDefault="00E33072" w:rsidP="005A6DEB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A6DEB">
              <w:rPr>
                <w:rFonts w:ascii="Times New Roman" w:hAnsi="Times New Roman"/>
                <w:color w:val="000000"/>
                <w:sz w:val="24"/>
                <w:szCs w:val="24"/>
              </w:rPr>
              <w:t>1. Познавательно занятие «Огород»</w:t>
            </w:r>
          </w:p>
          <w:p w:rsidR="00E33072" w:rsidRPr="005A6DEB" w:rsidRDefault="00E33072" w:rsidP="005A6DEB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A6DEB">
              <w:rPr>
                <w:rFonts w:ascii="Times New Roman" w:hAnsi="Times New Roman"/>
                <w:color w:val="000000"/>
                <w:sz w:val="24"/>
                <w:szCs w:val="24"/>
              </w:rPr>
              <w:t>2. История возникновения строения растения, особенности выращивания, полезные свойства, использование и хранение перца.</w:t>
            </w:r>
          </w:p>
          <w:p w:rsidR="00E33072" w:rsidRPr="005A6DEB" w:rsidRDefault="00E33072" w:rsidP="005A6DEB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A6DEB">
              <w:rPr>
                <w:rFonts w:ascii="Times New Roman" w:hAnsi="Times New Roman"/>
                <w:color w:val="000000"/>
                <w:sz w:val="24"/>
                <w:szCs w:val="24"/>
              </w:rPr>
              <w:t>3. Комплексное занятие «Ах картошка, объедение!»</w:t>
            </w:r>
          </w:p>
          <w:p w:rsidR="00E33072" w:rsidRPr="005A6DEB" w:rsidRDefault="00E33072" w:rsidP="005A6DEB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A6DEB">
              <w:rPr>
                <w:rFonts w:ascii="Times New Roman" w:hAnsi="Times New Roman"/>
                <w:color w:val="000000"/>
                <w:sz w:val="24"/>
                <w:szCs w:val="24"/>
              </w:rPr>
              <w:t>4. История возникновения строения растения, особенности выращивания, полезные свойства, использование и хранение капусты.</w:t>
            </w:r>
          </w:p>
          <w:p w:rsidR="00E33072" w:rsidRPr="005A6DEB" w:rsidRDefault="00E33072" w:rsidP="005A6DEB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A6DEB">
              <w:rPr>
                <w:rFonts w:ascii="Times New Roman" w:hAnsi="Times New Roman"/>
                <w:color w:val="000000"/>
                <w:sz w:val="24"/>
                <w:szCs w:val="24"/>
              </w:rPr>
              <w:t>5. История возникновения строения растения, особенности выращивания, полезные свойства, использование и хранение помидора.</w:t>
            </w:r>
          </w:p>
          <w:p w:rsidR="00E33072" w:rsidRPr="005A6DEB" w:rsidRDefault="00E33072" w:rsidP="005A6DEB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A6DEB">
              <w:rPr>
                <w:rFonts w:ascii="Times New Roman" w:hAnsi="Times New Roman"/>
                <w:color w:val="000000"/>
                <w:sz w:val="24"/>
                <w:szCs w:val="24"/>
              </w:rPr>
              <w:t>6. История возникновения строения растения, особенности выращивания, полезные свойства, использование и хранение лука.</w:t>
            </w:r>
          </w:p>
        </w:tc>
        <w:tc>
          <w:tcPr>
            <w:tcW w:w="1667" w:type="dxa"/>
          </w:tcPr>
          <w:p w:rsidR="00E33072" w:rsidRPr="005A6DEB" w:rsidRDefault="00E33072" w:rsidP="005A6DEB">
            <w:pPr>
              <w:spacing w:after="0" w:line="240" w:lineRule="auto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</w:p>
          <w:p w:rsidR="00E33072" w:rsidRPr="005A6DEB" w:rsidRDefault="00E33072" w:rsidP="005A6DE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E33072" w:rsidRPr="005A6DEB" w:rsidRDefault="00E33072" w:rsidP="005A6DE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E33072" w:rsidRPr="005A6DEB" w:rsidRDefault="00E33072" w:rsidP="005A6DE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A6DEB">
              <w:rPr>
                <w:rFonts w:ascii="Times New Roman" w:hAnsi="Times New Roman"/>
                <w:sz w:val="24"/>
                <w:szCs w:val="24"/>
              </w:rPr>
              <w:t>Май</w:t>
            </w:r>
          </w:p>
        </w:tc>
      </w:tr>
      <w:tr w:rsidR="00E33072" w:rsidRPr="005A6DEB" w:rsidTr="005A6DEB">
        <w:tc>
          <w:tcPr>
            <w:tcW w:w="2002" w:type="dxa"/>
            <w:vMerge w:val="restart"/>
          </w:tcPr>
          <w:p w:rsidR="00E33072" w:rsidRPr="005A6DEB" w:rsidRDefault="00E33072" w:rsidP="005A6DEB">
            <w:pPr>
              <w:spacing w:after="0" w:line="240" w:lineRule="auto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</w:p>
          <w:p w:rsidR="00E33072" w:rsidRPr="005A6DEB" w:rsidRDefault="00E33072" w:rsidP="005A6DE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E33072" w:rsidRPr="005A6DEB" w:rsidRDefault="00E33072" w:rsidP="005A6DE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E33072" w:rsidRPr="005A6DEB" w:rsidRDefault="00E33072" w:rsidP="005A6DE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E33072" w:rsidRPr="005A6DEB" w:rsidRDefault="00E33072" w:rsidP="005A6DE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E33072" w:rsidRPr="005A6DEB" w:rsidRDefault="00E33072" w:rsidP="005A6DE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A6DEB">
              <w:rPr>
                <w:rFonts w:ascii="Times New Roman" w:hAnsi="Times New Roman"/>
                <w:b/>
                <w:sz w:val="24"/>
                <w:szCs w:val="24"/>
              </w:rPr>
              <w:t>Трудовая деятельность</w:t>
            </w:r>
          </w:p>
        </w:tc>
        <w:tc>
          <w:tcPr>
            <w:tcW w:w="5936" w:type="dxa"/>
            <w:gridSpan w:val="2"/>
          </w:tcPr>
          <w:p w:rsidR="00E33072" w:rsidRPr="005A6DEB" w:rsidRDefault="00E33072" w:rsidP="005A6DEB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A6DEB">
              <w:rPr>
                <w:rFonts w:ascii="Times New Roman" w:hAnsi="Times New Roman"/>
                <w:color w:val="000000"/>
                <w:sz w:val="24"/>
                <w:szCs w:val="24"/>
              </w:rPr>
              <w:t>Посадка картофеля, помидора, лука.</w:t>
            </w:r>
          </w:p>
          <w:p w:rsidR="00E33072" w:rsidRPr="005A6DEB" w:rsidRDefault="00E33072" w:rsidP="005A6DEB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A6DEB">
              <w:rPr>
                <w:rFonts w:ascii="Times New Roman" w:hAnsi="Times New Roman"/>
                <w:color w:val="000000"/>
                <w:sz w:val="24"/>
                <w:szCs w:val="24"/>
              </w:rPr>
              <w:t>Поливка овощной культуры.</w:t>
            </w:r>
          </w:p>
          <w:p w:rsidR="00E33072" w:rsidRPr="005A6DEB" w:rsidRDefault="00E33072" w:rsidP="005A6DEB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A6DEB">
              <w:rPr>
                <w:rFonts w:ascii="Times New Roman" w:hAnsi="Times New Roman"/>
                <w:color w:val="000000"/>
                <w:sz w:val="24"/>
                <w:szCs w:val="24"/>
              </w:rPr>
              <w:t>Рыхление почвы.</w:t>
            </w:r>
          </w:p>
          <w:p w:rsidR="00E33072" w:rsidRPr="005A6DEB" w:rsidRDefault="00E33072" w:rsidP="005A6DEB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A6DEB">
              <w:rPr>
                <w:rFonts w:ascii="Times New Roman" w:hAnsi="Times New Roman"/>
                <w:color w:val="000000"/>
                <w:sz w:val="24"/>
                <w:szCs w:val="24"/>
              </w:rPr>
              <w:t>Ведение дневника наблюдения.</w:t>
            </w:r>
          </w:p>
        </w:tc>
        <w:tc>
          <w:tcPr>
            <w:tcW w:w="1667" w:type="dxa"/>
          </w:tcPr>
          <w:p w:rsidR="00E33072" w:rsidRPr="005A6DEB" w:rsidRDefault="00E33072" w:rsidP="005A6DEB">
            <w:pPr>
              <w:spacing w:after="0" w:line="240" w:lineRule="auto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</w:p>
          <w:p w:rsidR="00E33072" w:rsidRPr="005A6DEB" w:rsidRDefault="00E33072" w:rsidP="005A6DE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A6DEB">
              <w:rPr>
                <w:rFonts w:ascii="Times New Roman" w:hAnsi="Times New Roman"/>
                <w:sz w:val="24"/>
                <w:szCs w:val="24"/>
              </w:rPr>
              <w:t>Март</w:t>
            </w:r>
          </w:p>
        </w:tc>
      </w:tr>
      <w:tr w:rsidR="00E33072" w:rsidRPr="005A6DEB" w:rsidTr="005A6DEB">
        <w:tc>
          <w:tcPr>
            <w:tcW w:w="2002" w:type="dxa"/>
            <w:vMerge/>
          </w:tcPr>
          <w:p w:rsidR="00E33072" w:rsidRPr="005A6DEB" w:rsidRDefault="00E33072" w:rsidP="005A6DEB">
            <w:pPr>
              <w:spacing w:after="0" w:line="240" w:lineRule="auto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</w:p>
        </w:tc>
        <w:tc>
          <w:tcPr>
            <w:tcW w:w="5936" w:type="dxa"/>
            <w:gridSpan w:val="2"/>
          </w:tcPr>
          <w:p w:rsidR="00E33072" w:rsidRPr="005A6DEB" w:rsidRDefault="00E33072" w:rsidP="005A6DEB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A6DEB">
              <w:rPr>
                <w:rFonts w:ascii="Times New Roman" w:hAnsi="Times New Roman"/>
                <w:color w:val="000000"/>
                <w:sz w:val="24"/>
                <w:szCs w:val="24"/>
              </w:rPr>
              <w:t>Посадка моркови.</w:t>
            </w:r>
          </w:p>
          <w:p w:rsidR="00E33072" w:rsidRPr="005A6DEB" w:rsidRDefault="00E33072" w:rsidP="005A6DEB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A6DEB">
              <w:rPr>
                <w:rFonts w:ascii="Times New Roman" w:hAnsi="Times New Roman"/>
                <w:color w:val="000000"/>
                <w:sz w:val="24"/>
                <w:szCs w:val="24"/>
              </w:rPr>
              <w:t>Поливка овощной культуры.</w:t>
            </w:r>
          </w:p>
          <w:p w:rsidR="00E33072" w:rsidRPr="005A6DEB" w:rsidRDefault="00E33072" w:rsidP="005A6DEB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A6DEB">
              <w:rPr>
                <w:rFonts w:ascii="Times New Roman" w:hAnsi="Times New Roman"/>
                <w:color w:val="000000"/>
                <w:sz w:val="24"/>
                <w:szCs w:val="24"/>
              </w:rPr>
              <w:t>Рыхление почвы.</w:t>
            </w:r>
          </w:p>
          <w:p w:rsidR="00E33072" w:rsidRPr="005A6DEB" w:rsidRDefault="00E33072" w:rsidP="005A6DEB">
            <w:pPr>
              <w:spacing w:after="0" w:line="240" w:lineRule="auto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  <w:r w:rsidRPr="005A6DEB">
              <w:rPr>
                <w:rFonts w:ascii="Times New Roman" w:hAnsi="Times New Roman"/>
                <w:color w:val="000000"/>
                <w:sz w:val="24"/>
                <w:szCs w:val="24"/>
              </w:rPr>
              <w:t>Ведение дневника наблюдения.</w:t>
            </w:r>
          </w:p>
        </w:tc>
        <w:tc>
          <w:tcPr>
            <w:tcW w:w="1667" w:type="dxa"/>
          </w:tcPr>
          <w:p w:rsidR="00E33072" w:rsidRPr="005A6DEB" w:rsidRDefault="00E33072" w:rsidP="005A6DE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E33072" w:rsidRPr="005A6DEB" w:rsidRDefault="00E33072" w:rsidP="005A6DE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E33072" w:rsidRPr="005A6DEB" w:rsidRDefault="00E33072" w:rsidP="005A6DE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A6DEB">
              <w:rPr>
                <w:rFonts w:ascii="Times New Roman" w:hAnsi="Times New Roman"/>
                <w:sz w:val="24"/>
                <w:szCs w:val="24"/>
              </w:rPr>
              <w:t>Апрель</w:t>
            </w:r>
          </w:p>
        </w:tc>
      </w:tr>
      <w:tr w:rsidR="00E33072" w:rsidRPr="005A6DEB" w:rsidTr="005A6DEB">
        <w:tc>
          <w:tcPr>
            <w:tcW w:w="2002" w:type="dxa"/>
            <w:vMerge/>
          </w:tcPr>
          <w:p w:rsidR="00E33072" w:rsidRPr="005A6DEB" w:rsidRDefault="00E33072" w:rsidP="005A6DEB">
            <w:pPr>
              <w:spacing w:after="0" w:line="240" w:lineRule="auto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</w:p>
        </w:tc>
        <w:tc>
          <w:tcPr>
            <w:tcW w:w="5936" w:type="dxa"/>
            <w:gridSpan w:val="2"/>
          </w:tcPr>
          <w:p w:rsidR="00E33072" w:rsidRPr="005A6DEB" w:rsidRDefault="00E33072" w:rsidP="005A6DEB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A6DEB">
              <w:rPr>
                <w:rFonts w:ascii="Times New Roman" w:hAnsi="Times New Roman"/>
                <w:color w:val="000000"/>
                <w:sz w:val="24"/>
                <w:szCs w:val="24"/>
              </w:rPr>
              <w:t>Поливка овощной культуры.</w:t>
            </w:r>
          </w:p>
          <w:p w:rsidR="00E33072" w:rsidRPr="005A6DEB" w:rsidRDefault="00E33072" w:rsidP="005A6DEB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A6DEB">
              <w:rPr>
                <w:rFonts w:ascii="Times New Roman" w:hAnsi="Times New Roman"/>
                <w:color w:val="000000"/>
                <w:sz w:val="24"/>
                <w:szCs w:val="24"/>
              </w:rPr>
              <w:t>Рыхление почвы.</w:t>
            </w:r>
          </w:p>
          <w:p w:rsidR="00E33072" w:rsidRPr="005A6DEB" w:rsidRDefault="00E33072" w:rsidP="005A6DEB">
            <w:pPr>
              <w:spacing w:after="0" w:line="240" w:lineRule="auto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  <w:r w:rsidRPr="005A6DEB">
              <w:rPr>
                <w:rFonts w:ascii="Times New Roman" w:hAnsi="Times New Roman"/>
                <w:color w:val="000000"/>
                <w:sz w:val="24"/>
                <w:szCs w:val="24"/>
              </w:rPr>
              <w:t>Ведение дневника наблюдения.</w:t>
            </w:r>
          </w:p>
        </w:tc>
        <w:tc>
          <w:tcPr>
            <w:tcW w:w="1667" w:type="dxa"/>
          </w:tcPr>
          <w:p w:rsidR="00E33072" w:rsidRPr="005A6DEB" w:rsidRDefault="00E33072" w:rsidP="005A6DEB">
            <w:pPr>
              <w:spacing w:after="0" w:line="240" w:lineRule="auto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</w:p>
          <w:p w:rsidR="00E33072" w:rsidRPr="005A6DEB" w:rsidRDefault="00E33072" w:rsidP="005A6DE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A6DEB">
              <w:rPr>
                <w:rFonts w:ascii="Times New Roman" w:hAnsi="Times New Roman"/>
                <w:sz w:val="24"/>
                <w:szCs w:val="24"/>
              </w:rPr>
              <w:t>Май</w:t>
            </w:r>
          </w:p>
        </w:tc>
      </w:tr>
      <w:tr w:rsidR="00E33072" w:rsidRPr="005A6DEB" w:rsidTr="005A6DEB">
        <w:tblPrEx>
          <w:tblLook w:val="0000"/>
        </w:tblPrEx>
        <w:trPr>
          <w:trHeight w:val="780"/>
        </w:trPr>
        <w:tc>
          <w:tcPr>
            <w:tcW w:w="2002" w:type="dxa"/>
            <w:vMerge w:val="restart"/>
          </w:tcPr>
          <w:p w:rsidR="00E33072" w:rsidRPr="005A6DEB" w:rsidRDefault="00E33072" w:rsidP="005A6DE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E33072" w:rsidRPr="005A6DEB" w:rsidRDefault="00E33072" w:rsidP="005A6DE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A6DEB">
              <w:rPr>
                <w:rFonts w:ascii="Times New Roman" w:hAnsi="Times New Roman"/>
                <w:b/>
                <w:sz w:val="24"/>
                <w:szCs w:val="24"/>
              </w:rPr>
              <w:t>Совместная деятельность с родителями</w:t>
            </w:r>
          </w:p>
        </w:tc>
        <w:tc>
          <w:tcPr>
            <w:tcW w:w="5926" w:type="dxa"/>
          </w:tcPr>
          <w:p w:rsidR="00E33072" w:rsidRPr="005A6DEB" w:rsidRDefault="00E33072" w:rsidP="005A6DEB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A6DEB">
              <w:rPr>
                <w:rFonts w:ascii="Times New Roman" w:hAnsi="Times New Roman"/>
                <w:color w:val="000000"/>
                <w:sz w:val="24"/>
                <w:szCs w:val="24"/>
              </w:rPr>
              <w:t>Посадка свеклы, кабачка.</w:t>
            </w:r>
          </w:p>
          <w:p w:rsidR="00E33072" w:rsidRPr="005A6DEB" w:rsidRDefault="00E33072" w:rsidP="005A6DEB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A6DEB">
              <w:rPr>
                <w:rFonts w:ascii="Times New Roman" w:hAnsi="Times New Roman"/>
                <w:color w:val="000000"/>
                <w:sz w:val="24"/>
                <w:szCs w:val="24"/>
              </w:rPr>
              <w:t>Стихи с картинками «Овощи»</w:t>
            </w:r>
          </w:p>
          <w:p w:rsidR="00E33072" w:rsidRPr="005A6DEB" w:rsidRDefault="00E33072" w:rsidP="005A6DEB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A6DEB">
              <w:rPr>
                <w:rFonts w:ascii="Times New Roman" w:hAnsi="Times New Roman"/>
                <w:color w:val="000000"/>
                <w:sz w:val="24"/>
                <w:szCs w:val="24"/>
              </w:rPr>
              <w:t>Загадки, пословицы, поговорки в картинках «Овощ»</w:t>
            </w:r>
          </w:p>
        </w:tc>
        <w:tc>
          <w:tcPr>
            <w:tcW w:w="1677" w:type="dxa"/>
            <w:gridSpan w:val="2"/>
          </w:tcPr>
          <w:p w:rsidR="00E33072" w:rsidRPr="005A6DEB" w:rsidRDefault="00E33072" w:rsidP="005A6DEB">
            <w:pPr>
              <w:spacing w:after="0" w:line="240" w:lineRule="auto"/>
              <w:ind w:left="-94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</w:p>
          <w:p w:rsidR="00E33072" w:rsidRPr="005A6DEB" w:rsidRDefault="00E33072" w:rsidP="005A6DE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A6DEB">
              <w:rPr>
                <w:rFonts w:ascii="Times New Roman" w:hAnsi="Times New Roman"/>
                <w:sz w:val="24"/>
                <w:szCs w:val="24"/>
              </w:rPr>
              <w:t>Март</w:t>
            </w:r>
          </w:p>
        </w:tc>
      </w:tr>
      <w:tr w:rsidR="00E33072" w:rsidRPr="005A6DEB" w:rsidTr="005A6DEB">
        <w:tblPrEx>
          <w:tblLook w:val="0000"/>
        </w:tblPrEx>
        <w:tc>
          <w:tcPr>
            <w:tcW w:w="2002" w:type="dxa"/>
            <w:vMerge/>
          </w:tcPr>
          <w:p w:rsidR="00E33072" w:rsidRPr="005A6DEB" w:rsidRDefault="00E33072" w:rsidP="005A6DEB">
            <w:pPr>
              <w:spacing w:after="0" w:line="240" w:lineRule="auto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</w:p>
        </w:tc>
        <w:tc>
          <w:tcPr>
            <w:tcW w:w="5926" w:type="dxa"/>
          </w:tcPr>
          <w:p w:rsidR="00E33072" w:rsidRPr="005A6DEB" w:rsidRDefault="00E33072" w:rsidP="005A6DEB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A6DE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Рецепты с овощами</w:t>
            </w:r>
          </w:p>
        </w:tc>
        <w:tc>
          <w:tcPr>
            <w:tcW w:w="1677" w:type="dxa"/>
            <w:gridSpan w:val="2"/>
          </w:tcPr>
          <w:p w:rsidR="00E33072" w:rsidRPr="005A6DEB" w:rsidRDefault="00E33072" w:rsidP="005A6DE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A6DEB">
              <w:rPr>
                <w:rFonts w:ascii="Times New Roman" w:hAnsi="Times New Roman"/>
                <w:sz w:val="24"/>
                <w:szCs w:val="24"/>
              </w:rPr>
              <w:t>Апрель</w:t>
            </w:r>
          </w:p>
        </w:tc>
      </w:tr>
      <w:tr w:rsidR="00E33072" w:rsidRPr="005A6DEB" w:rsidTr="005A6DEB">
        <w:tblPrEx>
          <w:tblLook w:val="0000"/>
        </w:tblPrEx>
        <w:tc>
          <w:tcPr>
            <w:tcW w:w="2002" w:type="dxa"/>
            <w:vMerge/>
          </w:tcPr>
          <w:p w:rsidR="00E33072" w:rsidRPr="005A6DEB" w:rsidRDefault="00E33072" w:rsidP="005A6DEB">
            <w:pPr>
              <w:spacing w:after="0" w:line="240" w:lineRule="auto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</w:p>
        </w:tc>
        <w:tc>
          <w:tcPr>
            <w:tcW w:w="5926" w:type="dxa"/>
          </w:tcPr>
          <w:p w:rsidR="00E33072" w:rsidRPr="005A6DEB" w:rsidRDefault="00E33072" w:rsidP="005A6DEB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A6DEB">
              <w:rPr>
                <w:rFonts w:ascii="Times New Roman" w:hAnsi="Times New Roman"/>
                <w:color w:val="000000"/>
                <w:sz w:val="24"/>
                <w:szCs w:val="24"/>
              </w:rPr>
              <w:t>Забавны поделки из овощей</w:t>
            </w:r>
          </w:p>
        </w:tc>
        <w:tc>
          <w:tcPr>
            <w:tcW w:w="1677" w:type="dxa"/>
            <w:gridSpan w:val="2"/>
          </w:tcPr>
          <w:p w:rsidR="00E33072" w:rsidRPr="005A6DEB" w:rsidRDefault="00E33072" w:rsidP="005A6DE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A6DEB">
              <w:rPr>
                <w:rFonts w:ascii="Times New Roman" w:hAnsi="Times New Roman"/>
                <w:sz w:val="24"/>
                <w:szCs w:val="24"/>
              </w:rPr>
              <w:t>Май</w:t>
            </w:r>
          </w:p>
        </w:tc>
      </w:tr>
    </w:tbl>
    <w:p w:rsidR="00E33072" w:rsidRDefault="00E33072" w:rsidP="000B7ED0">
      <w:pPr>
        <w:spacing w:after="0" w:line="240" w:lineRule="auto"/>
        <w:rPr>
          <w:rFonts w:ascii="Times New Roman" w:hAnsi="Times New Roman"/>
          <w:b/>
          <w:color w:val="FF0000"/>
          <w:sz w:val="24"/>
          <w:szCs w:val="24"/>
        </w:rPr>
      </w:pPr>
      <w:r w:rsidRPr="000B7ED0">
        <w:rPr>
          <w:rFonts w:ascii="Times New Roman" w:hAnsi="Times New Roman"/>
          <w:b/>
          <w:color w:val="FF0000"/>
          <w:sz w:val="24"/>
          <w:szCs w:val="24"/>
        </w:rPr>
        <w:t xml:space="preserve"> </w:t>
      </w:r>
    </w:p>
    <w:p w:rsidR="00E33072" w:rsidRPr="000B7ED0" w:rsidRDefault="00E33072" w:rsidP="000B7ED0">
      <w:pPr>
        <w:spacing w:after="0" w:line="240" w:lineRule="auto"/>
        <w:jc w:val="center"/>
        <w:rPr>
          <w:rFonts w:ascii="Times New Roman" w:hAnsi="Times New Roman"/>
          <w:b/>
          <w:color w:val="FF0000"/>
          <w:sz w:val="24"/>
          <w:szCs w:val="24"/>
        </w:rPr>
      </w:pPr>
      <w:r w:rsidRPr="000B7ED0">
        <w:rPr>
          <w:rFonts w:ascii="Times New Roman" w:hAnsi="Times New Roman"/>
          <w:b/>
          <w:color w:val="FF0000"/>
          <w:sz w:val="24"/>
          <w:szCs w:val="24"/>
        </w:rPr>
        <w:t>Заключительный этап</w:t>
      </w:r>
    </w:p>
    <w:p w:rsidR="00E33072" w:rsidRDefault="00E33072" w:rsidP="00467DAC">
      <w:pPr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0B7ED0">
        <w:rPr>
          <w:rFonts w:ascii="Times New Roman" w:hAnsi="Times New Roman"/>
          <w:color w:val="000000"/>
          <w:sz w:val="24"/>
          <w:szCs w:val="24"/>
        </w:rPr>
        <w:t xml:space="preserve">Дети: </w:t>
      </w:r>
    </w:p>
    <w:p w:rsidR="00E33072" w:rsidRDefault="00E33072" w:rsidP="00467DAC">
      <w:pPr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0B7ED0">
        <w:rPr>
          <w:rFonts w:ascii="Times New Roman" w:hAnsi="Times New Roman"/>
          <w:color w:val="000000"/>
          <w:sz w:val="24"/>
          <w:szCs w:val="24"/>
        </w:rPr>
        <w:t xml:space="preserve">1. Групповое развлечение «Вот веселый огород, что здесь только не растет».            </w:t>
      </w:r>
    </w:p>
    <w:p w:rsidR="00E33072" w:rsidRPr="000B7ED0" w:rsidRDefault="00E33072" w:rsidP="00467DAC">
      <w:pPr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0B7ED0">
        <w:rPr>
          <w:rFonts w:ascii="Times New Roman" w:hAnsi="Times New Roman"/>
          <w:color w:val="000000"/>
          <w:sz w:val="24"/>
          <w:szCs w:val="24"/>
        </w:rPr>
        <w:t>2. Высадка рассады в открытый грунт.</w:t>
      </w:r>
    </w:p>
    <w:p w:rsidR="00E33072" w:rsidRDefault="00E33072" w:rsidP="00467DAC">
      <w:pPr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</w:p>
    <w:p w:rsidR="00E33072" w:rsidRDefault="00E33072" w:rsidP="00467DAC">
      <w:pPr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0B7ED0">
        <w:rPr>
          <w:rFonts w:ascii="Times New Roman" w:hAnsi="Times New Roman"/>
          <w:color w:val="000000"/>
          <w:sz w:val="24"/>
          <w:szCs w:val="24"/>
        </w:rPr>
        <w:t xml:space="preserve">Родители:  </w:t>
      </w:r>
    </w:p>
    <w:p w:rsidR="00E33072" w:rsidRDefault="00E33072" w:rsidP="00467DAC">
      <w:pPr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0B7ED0">
        <w:rPr>
          <w:rFonts w:ascii="Times New Roman" w:hAnsi="Times New Roman"/>
          <w:color w:val="000000"/>
          <w:sz w:val="24"/>
          <w:szCs w:val="24"/>
        </w:rPr>
        <w:t xml:space="preserve">1.Папка передвижка «Живое слово» (загадки, пословицы, поговорки, стихи).                       </w:t>
      </w:r>
    </w:p>
    <w:p w:rsidR="00E33072" w:rsidRDefault="00E33072" w:rsidP="00467DAC">
      <w:pPr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0B7ED0">
        <w:rPr>
          <w:rFonts w:ascii="Times New Roman" w:hAnsi="Times New Roman"/>
          <w:color w:val="000000"/>
          <w:sz w:val="24"/>
          <w:szCs w:val="24"/>
        </w:rPr>
        <w:t xml:space="preserve">2. Папка передвижка с рецептами «Мамин рецепт».                         </w:t>
      </w:r>
    </w:p>
    <w:p w:rsidR="00E33072" w:rsidRDefault="00E33072" w:rsidP="00467DAC">
      <w:pPr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0B7ED0">
        <w:rPr>
          <w:rFonts w:ascii="Times New Roman" w:hAnsi="Times New Roman"/>
          <w:color w:val="000000"/>
          <w:sz w:val="24"/>
          <w:szCs w:val="24"/>
        </w:rPr>
        <w:t xml:space="preserve">3. Предоставить на обозрение родителей свои работы (рисование,  аппликация, лепка).                       </w:t>
      </w:r>
    </w:p>
    <w:p w:rsidR="00E33072" w:rsidRPr="000B7ED0" w:rsidRDefault="00E33072" w:rsidP="00467DAC">
      <w:pPr>
        <w:spacing w:after="0" w:line="240" w:lineRule="auto"/>
        <w:rPr>
          <w:sz w:val="28"/>
          <w:szCs w:val="28"/>
        </w:rPr>
      </w:pPr>
      <w:r w:rsidRPr="000B7ED0">
        <w:rPr>
          <w:rFonts w:ascii="Times New Roman" w:hAnsi="Times New Roman"/>
          <w:color w:val="000000"/>
          <w:sz w:val="24"/>
          <w:szCs w:val="24"/>
        </w:rPr>
        <w:t xml:space="preserve">4. Фотовыставка.                       </w:t>
      </w:r>
    </w:p>
    <w:sectPr w:rsidR="00E33072" w:rsidRPr="000B7ED0" w:rsidSect="000B7ED0">
      <w:pgSz w:w="11906" w:h="16838"/>
      <w:pgMar w:top="709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B8A4FAC"/>
    <w:multiLevelType w:val="hybridMultilevel"/>
    <w:tmpl w:val="3A78676E"/>
    <w:lvl w:ilvl="0" w:tplc="08F4EE8C">
      <w:start w:val="1"/>
      <w:numFmt w:val="decimal"/>
      <w:lvlText w:val="%1."/>
      <w:lvlJc w:val="left"/>
      <w:pPr>
        <w:ind w:left="786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946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106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  <w:rPr>
        <w:rFonts w:cs="Times New Roman"/>
      </w:rPr>
    </w:lvl>
  </w:abstractNum>
  <w:abstractNum w:abstractNumId="1">
    <w:nsid w:val="2AAA6495"/>
    <w:multiLevelType w:val="hybridMultilevel"/>
    <w:tmpl w:val="111EF532"/>
    <w:lvl w:ilvl="0" w:tplc="C76C223E">
      <w:start w:val="1"/>
      <w:numFmt w:val="decimal"/>
      <w:lvlText w:val="%1."/>
      <w:lvlJc w:val="left"/>
      <w:pPr>
        <w:ind w:left="495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215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1935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655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375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095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815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535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255" w:hanging="180"/>
      </w:pPr>
      <w:rPr>
        <w:rFonts w:cs="Times New Roman"/>
      </w:rPr>
    </w:lvl>
  </w:abstractNum>
  <w:abstractNum w:abstractNumId="2">
    <w:nsid w:val="43705B3D"/>
    <w:multiLevelType w:val="hybridMultilevel"/>
    <w:tmpl w:val="75804204"/>
    <w:lvl w:ilvl="0" w:tplc="1F86B37E">
      <w:start w:val="1"/>
      <w:numFmt w:val="decimal"/>
      <w:lvlText w:val="%1."/>
      <w:lvlJc w:val="left"/>
      <w:pPr>
        <w:ind w:left="855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575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295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015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735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455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175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895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615" w:hanging="180"/>
      </w:pPr>
      <w:rPr>
        <w:rFonts w:cs="Times New Roman"/>
      </w:rPr>
    </w:lvl>
  </w:abstractNum>
  <w:abstractNum w:abstractNumId="3">
    <w:nsid w:val="75A054EE"/>
    <w:multiLevelType w:val="hybridMultilevel"/>
    <w:tmpl w:val="4508A2C0"/>
    <w:lvl w:ilvl="0" w:tplc="36002B20">
      <w:start w:val="1"/>
      <w:numFmt w:val="decimal"/>
      <w:lvlText w:val="%1."/>
      <w:lvlJc w:val="left"/>
      <w:pPr>
        <w:ind w:left="644" w:hanging="360"/>
      </w:pPr>
      <w:rPr>
        <w:rFonts w:cs="Times New Roman"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04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964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  <w:rPr>
        <w:rFonts w:cs="Times New Roman"/>
      </w:rPr>
    </w:lvl>
  </w:abstractNum>
  <w:num w:numId="1">
    <w:abstractNumId w:val="3"/>
  </w:num>
  <w:num w:numId="2">
    <w:abstractNumId w:val="1"/>
  </w:num>
  <w:num w:numId="3">
    <w:abstractNumId w:val="2"/>
  </w:num>
  <w:num w:numId="4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E00441"/>
    <w:rsid w:val="00017630"/>
    <w:rsid w:val="00077915"/>
    <w:rsid w:val="00095EF7"/>
    <w:rsid w:val="000B7ED0"/>
    <w:rsid w:val="00117AB1"/>
    <w:rsid w:val="001220F7"/>
    <w:rsid w:val="001A5759"/>
    <w:rsid w:val="001B006D"/>
    <w:rsid w:val="00202A25"/>
    <w:rsid w:val="002C739F"/>
    <w:rsid w:val="00467DAC"/>
    <w:rsid w:val="0057487E"/>
    <w:rsid w:val="005A081F"/>
    <w:rsid w:val="005A6DEB"/>
    <w:rsid w:val="005D36AF"/>
    <w:rsid w:val="006255F3"/>
    <w:rsid w:val="00672102"/>
    <w:rsid w:val="00735BD4"/>
    <w:rsid w:val="00762CFB"/>
    <w:rsid w:val="00850008"/>
    <w:rsid w:val="0086059E"/>
    <w:rsid w:val="00937492"/>
    <w:rsid w:val="00975193"/>
    <w:rsid w:val="009833D9"/>
    <w:rsid w:val="009D51B6"/>
    <w:rsid w:val="009E72A1"/>
    <w:rsid w:val="009E7CBD"/>
    <w:rsid w:val="00A45B7F"/>
    <w:rsid w:val="00AE2B93"/>
    <w:rsid w:val="00B8398E"/>
    <w:rsid w:val="00BE2FA7"/>
    <w:rsid w:val="00C024B6"/>
    <w:rsid w:val="00C461DA"/>
    <w:rsid w:val="00C7504B"/>
    <w:rsid w:val="00C83C4F"/>
    <w:rsid w:val="00CA063C"/>
    <w:rsid w:val="00CC522E"/>
    <w:rsid w:val="00D432F6"/>
    <w:rsid w:val="00DA0870"/>
    <w:rsid w:val="00E00441"/>
    <w:rsid w:val="00E0213F"/>
    <w:rsid w:val="00E12F03"/>
    <w:rsid w:val="00E33072"/>
    <w:rsid w:val="00E62379"/>
    <w:rsid w:val="00EF759B"/>
    <w:rsid w:val="00F01460"/>
    <w:rsid w:val="00F33FCF"/>
    <w:rsid w:val="00F4495E"/>
    <w:rsid w:val="00F45DC8"/>
    <w:rsid w:val="00F56114"/>
    <w:rsid w:val="00FC2D1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F759B"/>
    <w:pPr>
      <w:spacing w:after="200" w:line="276" w:lineRule="auto"/>
    </w:pPr>
    <w:rPr>
      <w:lang w:eastAsia="en-US"/>
    </w:rPr>
  </w:style>
  <w:style w:type="paragraph" w:styleId="Heading1">
    <w:name w:val="heading 1"/>
    <w:basedOn w:val="Normal"/>
    <w:next w:val="Normal"/>
    <w:link w:val="Heading1Char"/>
    <w:uiPriority w:val="99"/>
    <w:qFormat/>
    <w:rsid w:val="00E00441"/>
    <w:pPr>
      <w:keepNext/>
      <w:keepLines/>
      <w:spacing w:before="480" w:after="0"/>
      <w:outlineLvl w:val="0"/>
    </w:pPr>
    <w:rPr>
      <w:rFonts w:ascii="Cambria" w:eastAsia="Times New Roman" w:hAnsi="Cambria"/>
      <w:b/>
      <w:bCs/>
      <w:color w:val="365F91"/>
      <w:sz w:val="28"/>
      <w:szCs w:val="28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locked/>
    <w:rsid w:val="00E00441"/>
    <w:rPr>
      <w:rFonts w:ascii="Cambria" w:hAnsi="Cambria" w:cs="Times New Roman"/>
      <w:b/>
      <w:bCs/>
      <w:color w:val="365F91"/>
      <w:sz w:val="28"/>
      <w:szCs w:val="28"/>
    </w:rPr>
  </w:style>
  <w:style w:type="paragraph" w:styleId="ListParagraph">
    <w:name w:val="List Paragraph"/>
    <w:basedOn w:val="Normal"/>
    <w:uiPriority w:val="99"/>
    <w:qFormat/>
    <w:rsid w:val="00E00441"/>
    <w:pPr>
      <w:ind w:left="720"/>
      <w:contextualSpacing/>
    </w:pPr>
  </w:style>
  <w:style w:type="table" w:styleId="TableGrid">
    <w:name w:val="Table Grid"/>
    <w:basedOn w:val="TableNormal"/>
    <w:uiPriority w:val="99"/>
    <w:rsid w:val="00C7504B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455</TotalTime>
  <Pages>3</Pages>
  <Words>1083</Words>
  <Characters>6177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сергей</dc:creator>
  <cp:keywords/>
  <dc:description/>
  <cp:lastModifiedBy>м</cp:lastModifiedBy>
  <cp:revision>18</cp:revision>
  <dcterms:created xsi:type="dcterms:W3CDTF">2012-03-19T14:38:00Z</dcterms:created>
  <dcterms:modified xsi:type="dcterms:W3CDTF">2023-12-07T17:41:00Z</dcterms:modified>
</cp:coreProperties>
</file>